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2970A7" w:rsidRDefault="002970A7" w:rsidP="00456CF3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 w:rsidRPr="002970A7">
        <w:rPr>
          <w:rFonts w:ascii="Futura Lt BT" w:hAnsi="Futura Lt BT" w:cs="Calibri"/>
          <w:b/>
          <w:bCs/>
          <w:color w:val="0033CC"/>
          <w:sz w:val="144"/>
          <w:szCs w:val="144"/>
        </w:rPr>
        <w:t>BRENO</w:t>
      </w:r>
    </w:p>
    <w:p w:rsidR="00142498" w:rsidRPr="002970A7" w:rsidRDefault="00142498" w:rsidP="00142498">
      <w:pPr>
        <w:pStyle w:val="Titel"/>
        <w:rPr>
          <w:rFonts w:ascii="Futura Lt BT" w:hAnsi="Futura Lt BT" w:cs="Calibri"/>
          <w:sz w:val="52"/>
          <w:lang w:val="de-CH"/>
        </w:rPr>
      </w:pPr>
    </w:p>
    <w:p w:rsidR="00142498" w:rsidRPr="00456CF3" w:rsidRDefault="0095008A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rustikales </w:t>
      </w:r>
      <w:r w:rsidR="009C0F0F"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2970A7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FF5EA7">
        <w:rPr>
          <w:rFonts w:ascii="Futura Lt BT" w:hAnsi="Futura Lt BT"/>
          <w:b w:val="0"/>
          <w:sz w:val="52"/>
          <w:szCs w:val="56"/>
          <w:lang w:val="de-CH"/>
        </w:rPr>
        <w:t>Dorfhaus</w:t>
      </w:r>
    </w:p>
    <w:p w:rsidR="00142498" w:rsidRPr="00456CF3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142498" w:rsidRPr="00B501BC" w:rsidRDefault="00273521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F5EA7">
        <w:rPr>
          <w:rFonts w:ascii="Futura Lt BT" w:hAnsi="Futura Lt BT"/>
          <w:b w:val="0"/>
          <w:sz w:val="40"/>
          <w:szCs w:val="40"/>
          <w:lang w:val="de-CH"/>
        </w:rPr>
        <w:t xml:space="preserve">kleinem </w:t>
      </w:r>
      <w:r w:rsidR="00991998">
        <w:rPr>
          <w:rFonts w:ascii="Futura Lt BT" w:hAnsi="Futura Lt BT"/>
          <w:b w:val="0"/>
          <w:sz w:val="40"/>
          <w:szCs w:val="40"/>
          <w:lang w:val="de-CH"/>
        </w:rPr>
        <w:t>Sitzplatz</w:t>
      </w:r>
      <w:r w:rsidR="00FF5EA7">
        <w:rPr>
          <w:rFonts w:ascii="Futura Lt BT" w:hAnsi="Futura Lt BT"/>
          <w:b w:val="0"/>
          <w:sz w:val="40"/>
          <w:szCs w:val="40"/>
          <w:lang w:val="de-CH"/>
        </w:rPr>
        <w:t xml:space="preserve"> an ruhiger, sonniger Lage</w:t>
      </w:r>
    </w:p>
    <w:p w:rsidR="00142498" w:rsidRPr="00B501BC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…………………………….</w:t>
      </w:r>
      <w:proofErr w:type="spellEnd"/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CH"/>
        </w:rPr>
      </w:pPr>
    </w:p>
    <w:p w:rsidR="00142498" w:rsidRPr="00142498" w:rsidRDefault="00FF5EA7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di </w:t>
      </w:r>
      <w:r w:rsidR="009C0F0F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 nel nucleo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456CF3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2970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piccolo </w:t>
      </w:r>
      <w:r w:rsidR="0099199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BE0D6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</w:t>
      </w:r>
      <w:r w:rsidR="00BE0D6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zione tranquilla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E13989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02" type="#_x0000_t67" style="position:absolute;left:0;text-align:left;margin-left:255.3pt;margin-top:5.15pt;width:30.85pt;height:42.9pt;z-index:251805696">
            <v:textbox style="layout-flow:vertical-ideographic"/>
          </v:shape>
        </w:pict>
      </w:r>
      <w:r w:rsidR="0014249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1336" cy="3495421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6" cy="34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FF5EA7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FF5EA7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FF5EA7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5468D8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5468D8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0F1585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B501BC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  <w:r w:rsidR="001D362E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  <w:r w:rsidR="0095008A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</w:p>
    <w:p w:rsidR="00142498" w:rsidRPr="00FF5EA7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FF5EA7" w:rsidRDefault="00142498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 w:rsidRPr="00FF5EA7">
        <w:rPr>
          <w:rFonts w:ascii="Futura Lt BT" w:hAnsi="Futura Lt BT"/>
          <w:bCs/>
          <w:sz w:val="40"/>
          <w:szCs w:val="32"/>
          <w:lang w:val="it-CH"/>
        </w:rPr>
        <w:t xml:space="preserve">Fr. </w:t>
      </w:r>
      <w:r w:rsidR="00464B13">
        <w:rPr>
          <w:rFonts w:ascii="Futura Lt BT" w:hAnsi="Futura Lt BT"/>
          <w:bCs/>
          <w:sz w:val="40"/>
          <w:szCs w:val="32"/>
          <w:lang w:val="it-CH"/>
        </w:rPr>
        <w:t>22</w:t>
      </w:r>
      <w:r w:rsidR="0065444D">
        <w:rPr>
          <w:rFonts w:ascii="Futura Lt BT" w:hAnsi="Futura Lt BT"/>
          <w:bCs/>
          <w:sz w:val="40"/>
          <w:szCs w:val="32"/>
          <w:lang w:val="it-CH"/>
        </w:rPr>
        <w:t>5</w:t>
      </w:r>
      <w:r w:rsidR="002C2D6E" w:rsidRPr="00FF5EA7">
        <w:rPr>
          <w:rFonts w:ascii="Futura Lt BT" w:hAnsi="Futura Lt BT"/>
          <w:bCs/>
          <w:sz w:val="40"/>
          <w:szCs w:val="32"/>
          <w:lang w:val="it-CH"/>
        </w:rPr>
        <w:t>'</w:t>
      </w:r>
      <w:r w:rsidRPr="00FF5EA7">
        <w:rPr>
          <w:rFonts w:ascii="Futura Lt BT" w:hAnsi="Futura Lt BT"/>
          <w:bCs/>
          <w:sz w:val="40"/>
          <w:szCs w:val="32"/>
          <w:lang w:val="it-CH"/>
        </w:rPr>
        <w:t>000.--</w:t>
      </w:r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bookmarkStart w:id="0" w:name="_GoBack"/>
      <w:bookmarkEnd w:id="0"/>
    </w:p>
    <w:p w:rsidR="007533CA" w:rsidRDefault="007533CA" w:rsidP="00C37307">
      <w:pPr>
        <w:rPr>
          <w:rFonts w:ascii="Futura Lt BT" w:hAnsi="Futura Lt BT"/>
          <w:bCs/>
          <w:sz w:val="32"/>
          <w:szCs w:val="32"/>
          <w:lang w:val="it-IT"/>
        </w:rPr>
      </w:pPr>
    </w:p>
    <w:p w:rsidR="007533CA" w:rsidRDefault="007533CA" w:rsidP="00C37307">
      <w:pPr>
        <w:rPr>
          <w:rFonts w:ascii="Futura Lt BT" w:hAnsi="Futura Lt BT"/>
          <w:bCs/>
          <w:sz w:val="32"/>
          <w:szCs w:val="32"/>
          <w:lang w:val="it-IT"/>
        </w:rPr>
      </w:pPr>
    </w:p>
    <w:p w:rsidR="007533CA" w:rsidRDefault="007533CA" w:rsidP="00C37307">
      <w:pPr>
        <w:rPr>
          <w:rFonts w:ascii="Futura Lt BT" w:hAnsi="Futura Lt BT"/>
          <w:bCs/>
          <w:sz w:val="32"/>
          <w:szCs w:val="32"/>
          <w:lang w:val="it-IT"/>
        </w:rPr>
      </w:pPr>
    </w:p>
    <w:p w:rsidR="007533CA" w:rsidRDefault="007533CA" w:rsidP="00C37307">
      <w:pPr>
        <w:rPr>
          <w:rFonts w:ascii="Futura Lt BT" w:hAnsi="Futura Lt BT"/>
          <w:bCs/>
          <w:sz w:val="32"/>
          <w:szCs w:val="32"/>
          <w:lang w:val="it-IT"/>
        </w:rPr>
      </w:pPr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Ubicazione     </w:t>
      </w:r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 </w:t>
      </w:r>
    </w:p>
    <w:p w:rsidR="00C37307" w:rsidRDefault="00C37307" w:rsidP="00C37307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Regione: Alto </w:t>
      </w:r>
      <w:proofErr w:type="spellStart"/>
      <w:r>
        <w:rPr>
          <w:rFonts w:ascii="Futura Lt BT" w:hAnsi="Futura Lt BT"/>
          <w:lang w:val="it-IT"/>
        </w:rPr>
        <w:t>Malcantone</w:t>
      </w:r>
      <w:proofErr w:type="spell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Località: 6937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, Nucleo </w:t>
      </w:r>
      <w:proofErr w:type="gramStart"/>
      <w:r>
        <w:rPr>
          <w:rFonts w:ascii="Futura Lt BT" w:hAnsi="Futura Lt BT"/>
          <w:bCs/>
          <w:lang w:val="it-IT"/>
        </w:rPr>
        <w:t>11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Tipo dell’immobile: casa nel nucleo di 4 ½ locali con cortile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</w:t>
      </w:r>
      <w:proofErr w:type="gramEnd"/>
      <w:r>
        <w:rPr>
          <w:rFonts w:ascii="Futura Lt BT" w:hAnsi="Futura Lt BT"/>
          <w:bCs/>
          <w:lang w:val="it-IT"/>
        </w:rPr>
        <w:t xml:space="preserve">: ca. 72 m2 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120 m2</w:t>
      </w:r>
    </w:p>
    <w:p w:rsidR="00C37307" w:rsidRDefault="00C37307" w:rsidP="00C37307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Ristrutturazioni: si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Piani: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Posteggi: tanti esterni a 200 m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4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Doccia/WC: 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>
        <w:rPr>
          <w:rFonts w:ascii="Futura Lt BT" w:hAnsi="Futura Lt BT"/>
          <w:bCs/>
          <w:lang w:val="it-IT"/>
        </w:rPr>
        <w:t>                            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Riscaldamento: elettrico e camino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Pavimento: piastrelle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 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Posizione: molto tranquilla e soleggiata 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no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Possibilità d’acquisti: si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 pubblici: si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12 km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10 km</w:t>
      </w:r>
    </w:p>
    <w:p w:rsidR="00C37307" w:rsidRDefault="00C37307" w:rsidP="00C37307">
      <w:pPr>
        <w:rPr>
          <w:rFonts w:ascii="Futura Lt BT" w:hAnsi="Futura Lt BT"/>
          <w:lang w:val="it-IT"/>
        </w:rPr>
      </w:pPr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C37307" w:rsidRDefault="00C37307" w:rsidP="00C37307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casa di 4 ½ locali </w:t>
      </w:r>
      <w:proofErr w:type="gramStart"/>
      <w:r>
        <w:rPr>
          <w:rFonts w:ascii="Futura Lt BT" w:hAnsi="Futura Lt BT"/>
          <w:bCs/>
          <w:lang w:val="it-IT"/>
        </w:rPr>
        <w:t>è</w:t>
      </w:r>
      <w:proofErr w:type="gramEnd"/>
      <w:r>
        <w:rPr>
          <w:rFonts w:ascii="Futura Lt BT" w:hAnsi="Futura Lt BT"/>
          <w:bCs/>
          <w:lang w:val="it-IT"/>
        </w:rPr>
        <w:t xml:space="preserve"> situata in posizione molto tranquilla e soleggiata nel nucleo di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, nell’Alto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L’edificio si trova in buono stato. Le ristrutturazioni sono sempre fatte. La casa ha uno stilo rusticale, è luminosa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accogliente con un ambiente confortevole. Nel piano terra si trovano l’entrata, la cantina, la lavanderia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 cortile. Nel primo piano ci sono la cucina abitabile, il soggiorno e la doccia/WC. Nel secondo piano sono due camere e sotto il </w:t>
      </w:r>
      <w:proofErr w:type="gramStart"/>
      <w:r>
        <w:rPr>
          <w:rFonts w:ascii="Futura Lt BT" w:hAnsi="Futura Lt BT"/>
          <w:bCs/>
          <w:lang w:val="it-IT"/>
        </w:rPr>
        <w:t>tetto una</w:t>
      </w:r>
      <w:proofErr w:type="gramEnd"/>
      <w:r>
        <w:rPr>
          <w:rFonts w:ascii="Futura Lt BT" w:hAnsi="Futura Lt BT"/>
          <w:bCs/>
          <w:lang w:val="it-IT"/>
        </w:rPr>
        <w:t xml:space="preserve"> mansarda con 4 letti. Una bella vista estende sui tetti di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 e le colline </w:t>
      </w:r>
      <w:proofErr w:type="gramStart"/>
      <w:r>
        <w:rPr>
          <w:rFonts w:ascii="Futura Lt BT" w:hAnsi="Futura Lt BT"/>
          <w:bCs/>
          <w:lang w:val="it-IT"/>
        </w:rPr>
        <w:t>del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C37307" w:rsidRDefault="00C37307" w:rsidP="00C37307">
      <w:pPr>
        <w:tabs>
          <w:tab w:val="left" w:pos="597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ab/>
      </w: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L’immobile è facilmente raggiungibile in macchina fino a 100 m. Vi sono tanti posteggi esterni pubblici. Il tragitto per la città di Lugano, per l’autostrada A2 a </w:t>
      </w:r>
      <w:proofErr w:type="spellStart"/>
      <w:r>
        <w:rPr>
          <w:rFonts w:ascii="Futura Lt BT" w:hAnsi="Futura Lt BT"/>
          <w:bCs/>
          <w:lang w:val="it-IT"/>
        </w:rPr>
        <w:t>Lugano-Nord</w:t>
      </w:r>
      <w:proofErr w:type="spellEnd"/>
      <w:r>
        <w:rPr>
          <w:rFonts w:ascii="Futura Lt BT" w:hAnsi="Futura Lt BT"/>
          <w:bCs/>
          <w:lang w:val="it-IT"/>
        </w:rPr>
        <w:t xml:space="preserve"> e per l’</w:t>
      </w:r>
      <w:proofErr w:type="spellStart"/>
      <w:r>
        <w:rPr>
          <w:rFonts w:ascii="Futura Lt BT" w:hAnsi="Futura Lt BT"/>
          <w:bCs/>
          <w:lang w:val="it-IT"/>
        </w:rPr>
        <w:t>aeroporte</w:t>
      </w:r>
      <w:proofErr w:type="spellEnd"/>
      <w:r>
        <w:rPr>
          <w:rFonts w:ascii="Futura Lt BT" w:hAnsi="Futura Lt BT"/>
          <w:bCs/>
          <w:lang w:val="it-IT"/>
        </w:rPr>
        <w:t xml:space="preserve"> ad </w:t>
      </w:r>
      <w:proofErr w:type="spellStart"/>
      <w:proofErr w:type="gramStart"/>
      <w:r>
        <w:rPr>
          <w:rFonts w:ascii="Futura Lt BT" w:hAnsi="Futura Lt BT"/>
          <w:bCs/>
          <w:lang w:val="it-IT"/>
        </w:rPr>
        <w:t>Agno</w:t>
      </w:r>
      <w:proofErr w:type="spellEnd"/>
      <w:r>
        <w:rPr>
          <w:rFonts w:ascii="Futura Lt BT" w:hAnsi="Futura Lt BT"/>
          <w:bCs/>
          <w:lang w:val="it-IT"/>
        </w:rPr>
        <w:t xml:space="preserve"> dura 20 minuti</w:t>
      </w:r>
      <w:proofErr w:type="gramEnd"/>
      <w:r>
        <w:rPr>
          <w:rFonts w:ascii="Futura Lt BT" w:hAnsi="Futura Lt BT"/>
          <w:bCs/>
          <w:lang w:val="it-IT"/>
        </w:rPr>
        <w:t xml:space="preserve">. La fermata del bus è a 800 m. A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 si trova un negozio.</w:t>
      </w: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 si trova nel cuore </w:t>
      </w:r>
      <w:proofErr w:type="gramStart"/>
      <w:r>
        <w:rPr>
          <w:rFonts w:ascii="Futura Lt BT" w:hAnsi="Futura Lt BT"/>
          <w:bCs/>
          <w:lang w:val="it-IT"/>
        </w:rPr>
        <w:t>del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r>
        <w:rPr>
          <w:rFonts w:ascii="Futura Lt BT" w:hAnsi="Futura Lt BT"/>
          <w:bCs/>
          <w:lang w:val="it-IT"/>
        </w:rPr>
        <w:t xml:space="preserve">, ricercata regione del Ticino meridionale. Qui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la calma e tranquillità. La regione è conosciuta per le sue possibilità di escursioni e piacevoli uscite sul lago di Lugano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il lago Maggiore. </w:t>
      </w:r>
    </w:p>
    <w:p w:rsidR="00B12CCB" w:rsidRDefault="00B12CCB" w:rsidP="00C37307">
      <w:pPr>
        <w:jc w:val="both"/>
        <w:rPr>
          <w:rFonts w:ascii="Futura Lt BT" w:hAnsi="Futura Lt BT"/>
          <w:bCs/>
          <w:lang w:val="it-IT"/>
        </w:rPr>
      </w:pPr>
    </w:p>
    <w:p w:rsidR="00C37307" w:rsidRPr="00C37307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C37307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C37307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FD7601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FD7601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Default="00C37307" w:rsidP="00C37307">
      <w:pPr>
        <w:rPr>
          <w:rFonts w:ascii="Futura Lt BT" w:hAnsi="Futura Lt BT" w:cs="Arial"/>
          <w:bCs/>
          <w:sz w:val="32"/>
          <w:szCs w:val="32"/>
        </w:rPr>
      </w:pPr>
      <w:r>
        <w:rPr>
          <w:rFonts w:ascii="Futura Lt BT" w:hAnsi="Futura Lt BT" w:cs="Arial"/>
          <w:bCs/>
          <w:sz w:val="32"/>
          <w:szCs w:val="32"/>
        </w:rPr>
        <w:lastRenderedPageBreak/>
        <w:t>Objektangaben</w:t>
      </w:r>
    </w:p>
    <w:p w:rsidR="00C37307" w:rsidRDefault="00C37307" w:rsidP="00C37307">
      <w:pPr>
        <w:rPr>
          <w:rFonts w:ascii="Futura Lt BT" w:hAnsi="Futura Lt BT" w:cs="Arial"/>
          <w:bCs/>
          <w:sz w:val="32"/>
          <w:szCs w:val="32"/>
        </w:rPr>
      </w:pPr>
      <w:r>
        <w:rPr>
          <w:rFonts w:ascii="Futura Lt BT" w:hAnsi="Futura Lt BT" w:cs="Arial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C37307" w:rsidRDefault="00C37307" w:rsidP="00C37307">
      <w:pPr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Region: </w:t>
      </w:r>
      <w:proofErr w:type="spellStart"/>
      <w:r>
        <w:rPr>
          <w:rFonts w:ascii="Futura Lt BT" w:hAnsi="Futura Lt BT" w:cs="Arial"/>
        </w:rPr>
        <w:t>Malcantone</w:t>
      </w:r>
      <w:proofErr w:type="spellEnd"/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Ortschaft: 6937 </w:t>
      </w:r>
      <w:proofErr w:type="spellStart"/>
      <w:r>
        <w:rPr>
          <w:rFonts w:ascii="Futura Lt BT" w:hAnsi="Futura Lt BT" w:cs="Arial"/>
          <w:bCs/>
        </w:rPr>
        <w:t>Breno</w:t>
      </w:r>
      <w:proofErr w:type="spellEnd"/>
      <w:r>
        <w:rPr>
          <w:rFonts w:ascii="Futura Lt BT" w:hAnsi="Futura Lt BT" w:cs="Arial"/>
          <w:bCs/>
        </w:rPr>
        <w:t xml:space="preserve">, </w:t>
      </w:r>
      <w:proofErr w:type="spellStart"/>
      <w:r>
        <w:rPr>
          <w:rFonts w:ascii="Futura Lt BT" w:hAnsi="Futura Lt BT" w:cs="Arial"/>
          <w:bCs/>
        </w:rPr>
        <w:t>Nucleo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Breno</w:t>
      </w:r>
      <w:proofErr w:type="spellEnd"/>
      <w:r>
        <w:rPr>
          <w:rFonts w:ascii="Futura Lt BT" w:hAnsi="Futura Lt BT" w:cs="Arial"/>
          <w:bCs/>
        </w:rPr>
        <w:t xml:space="preserve"> 11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Objekt Typ: 4 ½-Zimmer-Dorfhaus mit kleinem Sitzplatz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Lage: sehr ruhige, sonnige Lage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Wohnfläche: ca. 120 m2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Grundstückfläche: 72 m2</w:t>
      </w:r>
    </w:p>
    <w:p w:rsidR="00C37307" w:rsidRDefault="00C37307" w:rsidP="00C37307">
      <w:pPr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Renovationen</w:t>
      </w:r>
      <w:proofErr w:type="spellEnd"/>
      <w:r>
        <w:rPr>
          <w:rFonts w:ascii="Futura Lt BT" w:hAnsi="Futura Lt BT" w:cs="Arial"/>
          <w:bCs/>
        </w:rPr>
        <w:t>: ja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Zustand: gut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Geschosse: 4                                                                                   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Dusche/WC: 1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Heizung: </w:t>
      </w:r>
      <w:proofErr w:type="spellStart"/>
      <w:r>
        <w:rPr>
          <w:rFonts w:ascii="Futura Lt BT" w:hAnsi="Futura Lt BT" w:cs="Arial"/>
          <w:bCs/>
          <w:lang w:val="de-DE"/>
        </w:rPr>
        <w:t>Elektro</w:t>
      </w:r>
      <w:proofErr w:type="spellEnd"/>
      <w:r>
        <w:rPr>
          <w:rFonts w:ascii="Futura Lt BT" w:hAnsi="Futura Lt BT" w:cs="Arial"/>
          <w:bCs/>
          <w:lang w:val="de-DE"/>
        </w:rPr>
        <w:t>, Kamin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Bodenbelag: Platten, </w:t>
      </w:r>
      <w:proofErr w:type="spellStart"/>
      <w:r>
        <w:rPr>
          <w:rFonts w:ascii="Futura Lt BT" w:hAnsi="Futura Lt BT" w:cs="Arial"/>
          <w:bCs/>
          <w:lang w:val="de-DE"/>
        </w:rPr>
        <w:t>Terracotta</w:t>
      </w:r>
      <w:proofErr w:type="spellEnd"/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Zweitwohnsitz: Erst-oder Zweitwohnsitz möglich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Parkplätze: öffentliche Parkplätze in nächster Umgebung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Einkaufsmöglichkeiten: ja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öffentliche Verkehrsmittel: 200m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Distanz zur nächsten Stadt: 12km (Lugano)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Distanz Autobahn: 10km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</w:p>
    <w:p w:rsidR="00C37307" w:rsidRDefault="00C37307" w:rsidP="00C37307">
      <w:pPr>
        <w:rPr>
          <w:rFonts w:ascii="Futura Lt BT" w:hAnsi="Futura Lt BT" w:cs="Arial"/>
          <w:bCs/>
          <w:sz w:val="32"/>
          <w:lang w:val="de-DE"/>
        </w:rPr>
      </w:pPr>
      <w:r>
        <w:rPr>
          <w:rFonts w:ascii="Futura Lt BT" w:hAnsi="Futura Lt BT" w:cs="Arial"/>
          <w:bCs/>
          <w:sz w:val="32"/>
          <w:lang w:val="de-DE"/>
        </w:rPr>
        <w:t>Objektbeschreibung</w:t>
      </w:r>
    </w:p>
    <w:p w:rsidR="00C37307" w:rsidRDefault="00C37307" w:rsidP="00C37307">
      <w:pPr>
        <w:pStyle w:val="Textkrper"/>
        <w:rPr>
          <w:rFonts w:ascii="Futura Lt BT" w:hAnsi="Futura Lt BT" w:cs="Arial"/>
          <w:sz w:val="22"/>
          <w:szCs w:val="22"/>
          <w:lang w:val="de-DE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proofErr w:type="gramStart"/>
      <w:r>
        <w:rPr>
          <w:rFonts w:ascii="Futura Lt BT" w:hAnsi="Futura Lt BT" w:cs="Arial"/>
        </w:rPr>
        <w:t>Dieses schöne 4 ½-Zimmer-Dorfhaus liegt</w:t>
      </w:r>
      <w:proofErr w:type="gramEnd"/>
      <w:r>
        <w:rPr>
          <w:rFonts w:ascii="Futura Lt BT" w:hAnsi="Futura Lt BT" w:cs="Arial"/>
        </w:rPr>
        <w:t xml:space="preserve"> im südlichen Dorfkern von </w:t>
      </w:r>
      <w:proofErr w:type="spellStart"/>
      <w:r>
        <w:rPr>
          <w:rFonts w:ascii="Futura Lt BT" w:hAnsi="Futura Lt BT" w:cs="Arial"/>
        </w:rPr>
        <w:t>Breno</w:t>
      </w:r>
      <w:proofErr w:type="spellEnd"/>
      <w:r>
        <w:rPr>
          <w:rFonts w:ascii="Futura Lt BT" w:hAnsi="Futura Lt BT" w:cs="Arial"/>
        </w:rPr>
        <w:t xml:space="preserve"> im </w:t>
      </w:r>
      <w:proofErr w:type="spellStart"/>
      <w:r>
        <w:rPr>
          <w:rFonts w:ascii="Futura Lt BT" w:hAnsi="Futura Lt BT" w:cs="Arial"/>
        </w:rPr>
        <w:t>Malcantone</w:t>
      </w:r>
      <w:proofErr w:type="spellEnd"/>
      <w:r>
        <w:rPr>
          <w:rFonts w:ascii="Futura Lt BT" w:hAnsi="Futura Lt BT" w:cs="Arial"/>
        </w:rPr>
        <w:t xml:space="preserve">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ältere </w:t>
      </w:r>
      <w:proofErr w:type="spellStart"/>
      <w:r>
        <w:rPr>
          <w:rFonts w:ascii="Futura Lt BT" w:hAnsi="Futura Lt BT" w:cs="Arial"/>
        </w:rPr>
        <w:t>Dorfhaus</w:t>
      </w:r>
      <w:proofErr w:type="spellEnd"/>
      <w:r>
        <w:rPr>
          <w:rFonts w:ascii="Futura Lt BT" w:hAnsi="Futura Lt BT" w:cs="Arial"/>
        </w:rPr>
        <w:t xml:space="preserve"> befindet sich in einem guten, gepflegten Zustand und die notwendigen </w:t>
      </w:r>
      <w:proofErr w:type="spellStart"/>
      <w:r>
        <w:rPr>
          <w:rFonts w:ascii="Futura Lt BT" w:hAnsi="Futura Lt BT" w:cs="Arial"/>
        </w:rPr>
        <w:t>Renovationen</w:t>
      </w:r>
      <w:proofErr w:type="spellEnd"/>
      <w:r>
        <w:rPr>
          <w:rFonts w:ascii="Futura Lt BT" w:hAnsi="Futura Lt BT" w:cs="Arial"/>
        </w:rPr>
        <w:t xml:space="preserve"> wurden stets fachgerecht ausgeführt. Es wirkt hell und wohnlich und bietet ein rustikales, charmantes und heimeliges Ambiente.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Vom gedeckten Eingangsbereich gelangt man in die Waschküche und den Kellerraum sowie zum kleinen, gemütlichen Sitzplatz.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Ein schönes Treppenhaus mit Steintreppen führt in die oberen Stockwerke.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Im 1. und 2. Obergeschoss erreicht man von einem grosszügigen Gang mit grossen Fensterfronten in die jeweiligen Zimmer.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1.OG sind eine Dusche/WC sowie eine schöne Küche mit </w:t>
      </w:r>
      <w:proofErr w:type="spellStart"/>
      <w:r>
        <w:rPr>
          <w:rFonts w:ascii="Futura Lt BT" w:hAnsi="Futura Lt BT" w:cs="Arial"/>
        </w:rPr>
        <w:t>Cheminée</w:t>
      </w:r>
      <w:proofErr w:type="spellEnd"/>
      <w:r>
        <w:rPr>
          <w:rFonts w:ascii="Futura Lt BT" w:hAnsi="Futura Lt BT" w:cs="Arial"/>
        </w:rPr>
        <w:t xml:space="preserve"> und angrenzendem Ess-/Wohnzimmer eingebaut. Eine Etage höher befinden sich 2 rustikale Schlafzimmer. Das grosszügige Dachzimmer bietet Platz für bis zu 4 Betten. Ein schöner Ausblick erstreckt sich von den grossen Fenstern auf die umliegenden Hügelzüge des </w:t>
      </w:r>
      <w:proofErr w:type="spellStart"/>
      <w:r>
        <w:rPr>
          <w:rFonts w:ascii="Futura Lt BT" w:hAnsi="Futura Lt BT" w:cs="Arial"/>
        </w:rPr>
        <w:t>Malcantone</w:t>
      </w:r>
      <w:proofErr w:type="spellEnd"/>
      <w:r>
        <w:rPr>
          <w:rFonts w:ascii="Futura Lt BT" w:hAnsi="Futura Lt BT" w:cs="Arial"/>
        </w:rPr>
        <w:t xml:space="preserve">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Haus ist bis ca. 100 Metern mit dem Auto erreichbar. Dort befinden sich viele öffentliche Autoabstellplätze. </w:t>
      </w:r>
    </w:p>
    <w:p w:rsidR="00C37307" w:rsidRDefault="00C37307" w:rsidP="00C3730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C37307" w:rsidRDefault="00C37307" w:rsidP="00C3730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proofErr w:type="spellStart"/>
      <w:r>
        <w:rPr>
          <w:rFonts w:ascii="Futura Lt BT" w:hAnsi="Futura Lt BT" w:cs="Arial"/>
        </w:rPr>
        <w:t>Breno</w:t>
      </w:r>
      <w:proofErr w:type="spellEnd"/>
      <w:r>
        <w:rPr>
          <w:rFonts w:ascii="Futura Lt BT" w:hAnsi="Futura Lt BT" w:cs="Arial"/>
          <w:lang w:val="de-DE"/>
        </w:rPr>
        <w:t xml:space="preserve"> liegt im Herzen des </w:t>
      </w:r>
      <w:proofErr w:type="spellStart"/>
      <w:r>
        <w:rPr>
          <w:rFonts w:ascii="Futura Lt BT" w:hAnsi="Futura Lt BT" w:cs="Arial"/>
          <w:lang w:val="de-DE"/>
        </w:rPr>
        <w:t>Malcantone</w:t>
      </w:r>
      <w:proofErr w:type="spellEnd"/>
      <w:r>
        <w:rPr>
          <w:rFonts w:ascii="Futura Lt BT" w:hAnsi="Futura Lt BT" w:cs="Arial"/>
          <w:lang w:val="de-DE"/>
        </w:rPr>
        <w:t xml:space="preserve">, einer sehr beliebten Region im </w:t>
      </w:r>
      <w:proofErr w:type="spellStart"/>
      <w:r>
        <w:rPr>
          <w:rFonts w:ascii="Futura Lt BT" w:hAnsi="Futura Lt BT" w:cs="Arial"/>
          <w:lang w:val="de-DE"/>
        </w:rPr>
        <w:t>süd-</w:t>
      </w:r>
      <w:proofErr w:type="spellEnd"/>
      <w:r>
        <w:rPr>
          <w:rFonts w:ascii="Futura Lt BT" w:hAnsi="Futura Lt BT" w:cs="Arial"/>
          <w:lang w:val="de-DE"/>
        </w:rPr>
        <w:t xml:space="preserve">westlichen Teil des Tessins. Hier findet man Ruhe und Erholung. Die Region ist bekannt für viele Wandermöglichkeiten und Ausflüge an den </w:t>
      </w:r>
      <w:proofErr w:type="spellStart"/>
      <w:r>
        <w:rPr>
          <w:rFonts w:ascii="Futura Lt BT" w:hAnsi="Futura Lt BT" w:cs="Arial"/>
          <w:lang w:val="de-DE"/>
        </w:rPr>
        <w:t>Luganersee</w:t>
      </w:r>
      <w:proofErr w:type="spellEnd"/>
      <w:r>
        <w:rPr>
          <w:rFonts w:ascii="Futura Lt BT" w:hAnsi="Futura Lt BT" w:cs="Arial"/>
          <w:lang w:val="de-DE"/>
        </w:rPr>
        <w:t xml:space="preserve"> und den Lago Maggiore.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In 12 km erreicht man in Agno den </w:t>
      </w:r>
      <w:proofErr w:type="spellStart"/>
      <w:r>
        <w:rPr>
          <w:rFonts w:ascii="Futura Lt BT" w:hAnsi="Futura Lt BT" w:cs="Arial"/>
        </w:rPr>
        <w:t>Luganersee</w:t>
      </w:r>
      <w:proofErr w:type="spellEnd"/>
      <w:r>
        <w:rPr>
          <w:rFonts w:ascii="Futura Lt BT" w:hAnsi="Futura Lt BT" w:cs="Arial"/>
        </w:rPr>
        <w:t xml:space="preserve">. Die Stadt Lugano und die Autobahn A2 in Lugano-Nord liegen 20 Minuten entfernt. In der Nähe befindet sich die Postautohaltestelle mit Verbindung nach Agno. </w:t>
      </w:r>
    </w:p>
    <w:p w:rsidR="00C37307" w:rsidRPr="00C37307" w:rsidRDefault="00C37307" w:rsidP="00C37307">
      <w:pPr>
        <w:pStyle w:val="Textkrper"/>
        <w:rPr>
          <w:rFonts w:ascii="Futura Lt BT" w:hAnsi="Futura Lt BT" w:cs="Arial"/>
        </w:rPr>
      </w:pPr>
    </w:p>
    <w:p w:rsidR="002970A7" w:rsidRPr="005A1215" w:rsidRDefault="00E13989" w:rsidP="002970A7">
      <w:pPr>
        <w:tabs>
          <w:tab w:val="left" w:pos="284"/>
        </w:tabs>
        <w:rPr>
          <w:rFonts w:ascii="Futura Lt BT" w:hAnsi="Futura Lt BT"/>
          <w:i/>
          <w:sz w:val="20"/>
        </w:rPr>
      </w:pPr>
      <w:r w:rsidRPr="00E13989">
        <w:rPr>
          <w:rFonts w:ascii="Futura Lt BT" w:hAnsi="Futura Lt BT" w:cs="Calibri"/>
          <w:bCs/>
          <w:noProof/>
          <w:sz w:val="22"/>
          <w:szCs w:val="32"/>
          <w:lang w:val="en-US" w:eastAsia="de-CH"/>
        </w:rPr>
        <w:lastRenderedPageBreak/>
        <w:pict>
          <v:oval id="_x0000_s4417" style="position:absolute;margin-left:231pt;margin-top:-2.6pt;width:17.95pt;height:17.55pt;z-index:251678720" fillcolor="#a5a5a5" strokecolor="white" strokeweight="5pt"/>
        </w:pict>
      </w:r>
      <w:r w:rsidR="002970A7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        </w:t>
      </w:r>
      <w:r w:rsidR="003926FA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</w:t>
      </w:r>
      <w:r w:rsidR="002970A7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 </w:t>
      </w:r>
      <w:r w:rsidR="005A1215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    </w:t>
      </w:r>
      <w:r w:rsidR="00FF5EA7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</w:t>
      </w:r>
      <w:r w:rsidR="002970A7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</w:t>
      </w:r>
      <w:r w:rsidR="002970A7">
        <w:rPr>
          <w:rFonts w:ascii="Futura Lt BT" w:hAnsi="Futura Lt BT" w:cs="Calibri"/>
          <w:bCs/>
          <w:noProof/>
          <w:sz w:val="22"/>
          <w:szCs w:val="32"/>
          <w:lang w:val="en-US" w:eastAsia="de-CH"/>
        </w:rPr>
        <w:t>Eingang</w:t>
      </w:r>
      <w:r w:rsidR="00FF5EA7">
        <w:rPr>
          <w:rFonts w:ascii="Futura Lt BT" w:hAnsi="Futura Lt BT" w:cs="Calibri"/>
          <w:bCs/>
          <w:noProof/>
          <w:sz w:val="22"/>
          <w:szCs w:val="32"/>
          <w:lang w:val="en-US" w:eastAsia="de-CH"/>
        </w:rPr>
        <w:t xml:space="preserve">sbereich, Treppe und Küche        </w:t>
      </w:r>
      <w:r w:rsidR="00FF5EA7" w:rsidRPr="00FF5EA7">
        <w:rPr>
          <w:rFonts w:ascii="Futura Lt BT" w:hAnsi="Futura Lt BT" w:cs="Calibri"/>
          <w:bCs/>
          <w:i/>
          <w:noProof/>
          <w:sz w:val="22"/>
          <w:szCs w:val="32"/>
          <w:lang w:val="en-US" w:eastAsia="de-CH"/>
        </w:rPr>
        <w:t>zona entrata, scala e cucina</w:t>
      </w:r>
    </w:p>
    <w:p w:rsidR="002970A7" w:rsidRPr="005A1215" w:rsidRDefault="00E13989" w:rsidP="002970A7">
      <w:pPr>
        <w:rPr>
          <w:rFonts w:ascii="Futura Lt BT" w:hAnsi="Futura Lt BT"/>
          <w:i/>
          <w:sz w:val="10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23" style="position:absolute;margin-left:-352.8pt;margin-top:335.85pt;width:678.8pt;height:13.05pt;rotation:90;z-index:251684864" strokecolor="white"/>
        </w:pict>
      </w:r>
    </w:p>
    <w:p w:rsidR="002970A7" w:rsidRPr="005A1215" w:rsidRDefault="00E13989" w:rsidP="002970A7">
      <w:pPr>
        <w:ind w:firstLine="708"/>
        <w:rPr>
          <w:rFonts w:ascii="Futura Lt BT" w:hAnsi="Futura Lt BT"/>
          <w:sz w:val="2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20" style="position:absolute;left:0;text-align:left;margin-left:-15.5pt;margin-top:1.85pt;width:514.75pt;height:89.55pt;z-index:251681792" strokecolor="white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22" style="position:absolute;left:0;text-align:left;margin-left:153.35pt;margin-top:333.8pt;width:678.8pt;height:13.05pt;rotation:90;z-index:251683840" strokecolor="white"/>
        </w:pict>
      </w:r>
      <w:r w:rsidRPr="00E13989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4413" style="position:absolute;left:0;text-align:left;margin-left:-96.3pt;margin-top:340.4pt;width:673.2pt;height:13.25pt;rotation:90;z-index:251674624" fillcolor="#a5a5a5" strokecolor="white" strokeweight="3pt"/>
        </w:pict>
      </w:r>
    </w:p>
    <w:p w:rsidR="002970A7" w:rsidRPr="005A1215" w:rsidRDefault="002970A7" w:rsidP="002970A7">
      <w:pPr>
        <w:rPr>
          <w:rFonts w:ascii="Futura Lt BT" w:hAnsi="Futura Lt BT"/>
          <w:i/>
          <w:sz w:val="44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E13989" w:rsidP="002970A7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11" type="#_x0000_t202" style="position:absolute;margin-left:-13.45pt;margin-top:4.15pt;width:254.8pt;height:172.55pt;z-index:251672576;mso-width-relative:margin;mso-height-relative:margin" stroked="f">
            <v:textbox style="mso-next-textbox:#_x0000_s4411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06" type="#_x0000_t202" style="position:absolute;margin-left:239.45pt;margin-top:4.25pt;width:254pt;height:172.45pt;z-index:251667456;mso-width-relative:margin;mso-height-relative:margin" stroked="f">
            <v:textbox style="mso-next-textbox:#_x0000_s4406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8013" cy="2108709"/>
                        <wp:effectExtent l="0" t="0" r="0" b="0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13" cy="2108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5A1215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E13989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E1398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604" type="#_x0000_t13" style="position:absolute;margin-left:89.85pt;margin-top:3.2pt;width:39.45pt;height:17.15pt;z-index:251806720"/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E13989" w:rsidP="002970A7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12" style="position:absolute;margin-left:-10.3pt;margin-top:11.8pt;width:500.45pt;height:12.25pt;z-index:251673600" fillcolor="#a5a5a5" strokecolor="white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418" style="position:absolute;margin-left:230.8pt;margin-top:9.2pt;width:17.95pt;height:17.55pt;z-index:251679744" strokecolor="#a5a5a5" strokeweight="5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416" style="position:absolute;margin-left:224.55pt;margin-top:2.5pt;width:30.35pt;height:30pt;z-index:251677696" fillcolor="#a5a5a5" stroked="f"/>
        </w:pict>
      </w:r>
      <w:r w:rsidR="002970A7" w:rsidRPr="005A1215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2970A7" w:rsidRPr="005A1215" w:rsidRDefault="00E13989" w:rsidP="002970A7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09" type="#_x0000_t202" style="position:absolute;margin-left:239.25pt;margin-top:5.7pt;width:254pt;height:172.45pt;z-index:251670528;mso-width-relative:margin;mso-height-relative:margin" stroked="f">
            <v:textbox style="mso-next-textbox:#_x0000_s4409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98188" cy="2195357"/>
                        <wp:effectExtent l="0" t="0" r="0" b="0"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8188" cy="2195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10" type="#_x0000_t202" style="position:absolute;margin-left:-15.5pt;margin-top:5.7pt;width:255.2pt;height:172.45pt;z-index:251671552;mso-width-relative:margin;mso-height-relative:margin" stroked="f">
            <v:textbox style="mso-next-textbox:#_x0000_s4410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E13989" w:rsidP="002970A7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14" style="position:absolute;margin-left:-10.3pt;margin-top:13.35pt;width:500.5pt;height:12.8pt;z-index:251675648" fillcolor="#a5a5a5" strokecolor="white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419" style="position:absolute;margin-left:230.8pt;margin-top:12.15pt;width:17.95pt;height:17.55pt;z-index:251680768" strokecolor="#a5a5a5" strokeweight="5pt"/>
        </w:pict>
      </w:r>
      <w:r w:rsidRPr="00E13989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415" style="position:absolute;margin-left:224.55pt;margin-top:5.3pt;width:30.35pt;height:30pt;z-index:251676672" fillcolor="#a5a5a5" stroked="f"/>
        </w:pict>
      </w:r>
    </w:p>
    <w:p w:rsidR="002970A7" w:rsidRPr="005A1215" w:rsidRDefault="00E13989" w:rsidP="002970A7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07" type="#_x0000_t202" style="position:absolute;margin-left:233.25pt;margin-top:6.3pt;width:292.15pt;height:232.6pt;z-index:251668480;mso-width-relative:margin;mso-height-relative:margin" stroked="f">
            <v:textbox style="mso-next-textbox:#_x0000_s4407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26FA" w:rsidRDefault="003926FA" w:rsidP="002970A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08" type="#_x0000_t202" style="position:absolute;margin-left:-16.25pt;margin-top:6.05pt;width:258.5pt;height:249.65pt;z-index:251669504;mso-width-relative:margin;mso-height-relative:margin" stroked="f">
            <v:textbox style="mso-next-textbox:#_x0000_s4408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E13989" w:rsidP="002970A7">
      <w:pPr>
        <w:pStyle w:val="Textkrper"/>
        <w:rPr>
          <w:rFonts w:ascii="Futura Lt BT" w:hAnsi="Futura Lt BT" w:cs="Calibri"/>
          <w:sz w:val="12"/>
        </w:rPr>
      </w:pPr>
      <w:r w:rsidRPr="00E13989">
        <w:rPr>
          <w:rFonts w:ascii="Futura Lt BT" w:hAnsi="Futura Lt BT" w:cs="Calibri"/>
          <w:b/>
          <w:bCs/>
          <w:noProof/>
          <w:lang w:eastAsia="de-CH"/>
        </w:rPr>
        <w:pict>
          <v:rect id="_x0000_s4421" style="position:absolute;left:0;text-align:left;margin-left:-10.3pt;margin-top:6.2pt;width:505.25pt;height:106.1pt;flip:y;z-index:251682816" strokecolor="white"/>
        </w:pict>
      </w: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3926FA" w:rsidRPr="005A1215" w:rsidRDefault="003926FA" w:rsidP="002970A7">
      <w:pPr>
        <w:pStyle w:val="Textkrper"/>
        <w:rPr>
          <w:rFonts w:ascii="Futura Lt BT" w:hAnsi="Futura Lt BT" w:cs="Calibri"/>
          <w:sz w:val="12"/>
        </w:rPr>
      </w:pPr>
    </w:p>
    <w:p w:rsidR="003926FA" w:rsidRPr="005A1215" w:rsidRDefault="003926FA" w:rsidP="002970A7">
      <w:pPr>
        <w:pStyle w:val="Textkrper"/>
        <w:rPr>
          <w:rFonts w:ascii="Futura Lt BT" w:hAnsi="Futura Lt BT" w:cs="Calibri"/>
          <w:sz w:val="12"/>
        </w:rPr>
      </w:pPr>
    </w:p>
    <w:p w:rsidR="00FF5EA7" w:rsidRPr="00DB328C" w:rsidRDefault="00E13989" w:rsidP="00F94F71">
      <w:pPr>
        <w:rPr>
          <w:rFonts w:ascii="Futura Lt BT" w:hAnsi="Futura Lt BT"/>
          <w:i/>
          <w:sz w:val="2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16" style="position:absolute;margin-left:231pt;margin-top:-1.75pt;width:17.95pt;height:17.55pt;z-index:251820032" fillcolor="#a5a5a5 [2092]" strokecolor="white [3212]" strokeweight="5pt"/>
        </w:pict>
      </w:r>
      <w:r w:rsidR="00FF5EA7" w:rsidRPr="00DB328C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2" style="position:absolute;margin-left:-352.8pt;margin-top:335.85pt;width:678.8pt;height:13.05pt;rotation:90;z-index:251826176;mso-position-horizontal-relative:text;mso-position-vertical-relative:text" strokecolor="white [3212]"/>
        </w:pict>
      </w:r>
      <w:r w:rsidR="00FF5EA7" w:rsidRPr="00DB328C">
        <w:rPr>
          <w:rFonts w:ascii="Futura Lt BT" w:hAnsi="Futura Lt BT"/>
          <w:sz w:val="22"/>
        </w:rPr>
        <w:t>Esszimmer, Dusche/WC</w:t>
      </w:r>
      <w:r w:rsidR="00DB328C" w:rsidRPr="00DB328C">
        <w:rPr>
          <w:rFonts w:ascii="Futura Lt BT" w:hAnsi="Futura Lt BT"/>
          <w:sz w:val="22"/>
        </w:rPr>
        <w:t xml:space="preserve"> und T</w:t>
      </w:r>
      <w:r w:rsidR="00DB328C">
        <w:rPr>
          <w:rFonts w:ascii="Futura Lt BT" w:hAnsi="Futura Lt BT"/>
          <w:sz w:val="22"/>
        </w:rPr>
        <w:t xml:space="preserve">reppenhaus         </w:t>
      </w:r>
      <w:proofErr w:type="spellStart"/>
      <w:r w:rsidR="00DB328C" w:rsidRPr="00DB328C">
        <w:rPr>
          <w:rFonts w:ascii="Futura Lt BT" w:hAnsi="Futura Lt BT"/>
          <w:i/>
          <w:sz w:val="22"/>
        </w:rPr>
        <w:t>pranzo</w:t>
      </w:r>
      <w:proofErr w:type="spellEnd"/>
      <w:r w:rsidR="00DB328C" w:rsidRPr="00DB328C">
        <w:rPr>
          <w:rFonts w:ascii="Futura Lt BT" w:hAnsi="Futura Lt BT"/>
          <w:i/>
          <w:sz w:val="22"/>
        </w:rPr>
        <w:t xml:space="preserve"> e </w:t>
      </w:r>
      <w:proofErr w:type="spellStart"/>
      <w:r w:rsidR="00DB328C" w:rsidRPr="00DB328C">
        <w:rPr>
          <w:rFonts w:ascii="Futura Lt BT" w:hAnsi="Futura Lt BT"/>
          <w:i/>
          <w:sz w:val="22"/>
        </w:rPr>
        <w:t>doccia</w:t>
      </w:r>
      <w:proofErr w:type="spellEnd"/>
      <w:r w:rsidR="00DB328C" w:rsidRPr="00DB328C">
        <w:rPr>
          <w:rFonts w:ascii="Futura Lt BT" w:hAnsi="Futura Lt BT"/>
          <w:i/>
          <w:sz w:val="22"/>
        </w:rPr>
        <w:t>/WC</w:t>
      </w: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E13989" w:rsidP="00422E4F">
      <w:pPr>
        <w:rPr>
          <w:rFonts w:ascii="Futura Lt BT" w:hAnsi="Futura Lt BT"/>
          <w:sz w:val="22"/>
        </w:rPr>
      </w:pP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9" style="position:absolute;margin-left:-15.5pt;margin-top:4.4pt;width:514.75pt;height:87pt;z-index:251823104" strokecolor="white [3212]"/>
        </w:pic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1" style="position:absolute;margin-left:153.35pt;margin-top:333.8pt;width:678.8pt;height:13.05pt;rotation:90;z-index:251825152" strokecolor="white [3212]"/>
        </w:pict>
      </w:r>
      <w:r w:rsidRPr="00E139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12" style="position:absolute;margin-left:-96.3pt;margin-top:340.4pt;width:673.2pt;height:13.25pt;rotation:90;z-index:251815936" fillcolor="#a5a5a5 [2092]" strokecolor="white [3212]" strokeweight="3pt"/>
        </w:pict>
      </w:r>
    </w:p>
    <w:p w:rsidR="00FF5EA7" w:rsidRPr="00DB328C" w:rsidRDefault="00FF5EA7" w:rsidP="00422E4F">
      <w:pPr>
        <w:rPr>
          <w:rFonts w:ascii="Futura Lt BT" w:hAnsi="Futura Lt BT"/>
          <w:i/>
          <w:sz w:val="44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/>
          <w:i/>
          <w:noProof/>
          <w:sz w:val="44"/>
          <w:lang w:val="en-US"/>
        </w:rPr>
        <w:pict>
          <v:shape id="_x0000_s4607" type="#_x0000_t202" style="position:absolute;margin-left:234.4pt;margin-top:3.5pt;width:311pt;height:246.4pt;z-index:251810816;mso-width-relative:margin;mso-height-relative:margin" stroked="f">
            <v:textbox style="mso-next-textbox:#_x0000_s4607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0" type="#_x0000_t202" style="position:absolute;margin-left:-15.5pt;margin-top:3.5pt;width:259.25pt;height:170.65pt;z-index:251813888;mso-width-relative:margin;mso-height-relative:margin" stroked="f">
            <v:textbox style="mso-next-textbox:#_x0000_s4610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B328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11" style="position:absolute;margin-left:-10.3pt;margin-top:11.8pt;width:500.45pt;height:12.25pt;z-index:251814912" fillcolor="#a5a5a5 [2092]" strokecolor="white [3212]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17" style="position:absolute;margin-left:230.8pt;margin-top:9.2pt;width:17.95pt;height:17.55pt;z-index:251821056" fillcolor="white [3212]" strokecolor="#a5a5a5 [2092]" strokeweight="5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15" style="position:absolute;margin-left:224.55pt;margin-top:2.5pt;width:30.35pt;height:30pt;z-index:251819008" fillcolor="#a5a5a5 [2092]" stroked="f"/>
        </w:pict>
      </w:r>
      <w:r w:rsidR="00FF5EA7" w:rsidRPr="00DB328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F5EA7" w:rsidRPr="00DB328C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08" type="#_x0000_t202" style="position:absolute;margin-left:200.15pt;margin-top:5.7pt;width:254pt;height:253.85pt;z-index:251811840;mso-width-relative:margin;mso-height-relative:margin" stroked="f">
            <v:textbox style="mso-next-textbox:#_x0000_s4608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9" type="#_x0000_t202" style="position:absolute;margin-left:23.6pt;margin-top:5.7pt;width:216.65pt;height:246.15pt;z-index:251812864;mso-width-relative:margin;mso-height-relative:margin" stroked="f">
            <v:textbox style="mso-next-textbox:#_x0000_s4609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lang w:eastAsia="de-CH"/>
        </w:rPr>
        <w:pict>
          <v:rect id="_x0000_s4620" style="position:absolute;margin-left:-10.3pt;margin-top:17.9pt;width:505.25pt;height:186.35pt;z-index:251824128" strokecolor="white [3212]"/>
        </w:pic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pStyle w:val="Textkrper"/>
        <w:rPr>
          <w:rFonts w:ascii="Futura Lt BT" w:hAnsi="Futura Lt BT" w:cs="Calibri"/>
          <w:sz w:val="12"/>
        </w:rPr>
      </w:pPr>
    </w:p>
    <w:p w:rsidR="00FF5EA7" w:rsidRPr="00DB328C" w:rsidRDefault="00FF5EA7" w:rsidP="00422E4F">
      <w:pPr>
        <w:pStyle w:val="Textkrper"/>
        <w:rPr>
          <w:rFonts w:ascii="Futura Lt BT" w:hAnsi="Futura Lt BT" w:cs="Calibri"/>
          <w:sz w:val="12"/>
        </w:rPr>
      </w:pPr>
    </w:p>
    <w:p w:rsidR="00FF5EA7" w:rsidRPr="00DB328C" w:rsidRDefault="00FF5EA7" w:rsidP="00422E4F">
      <w:pPr>
        <w:pStyle w:val="Textkrper"/>
        <w:rPr>
          <w:rFonts w:ascii="Futura Lt BT" w:hAnsi="Futura Lt BT" w:cs="Calibri"/>
          <w:sz w:val="12"/>
        </w:rPr>
      </w:pPr>
    </w:p>
    <w:p w:rsidR="00902C49" w:rsidRPr="005438DF" w:rsidRDefault="00E13989" w:rsidP="00CC426F">
      <w:pPr>
        <w:rPr>
          <w:rFonts w:ascii="Futura Lt BT" w:hAnsi="Futura Lt BT"/>
          <w:i/>
          <w:sz w:val="10"/>
          <w:lang w:val="it-CH"/>
        </w:rPr>
      </w:pP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40" style="position:absolute;margin-left:-351.95pt;margin-top:335.85pt;width:678.8pt;height:13.05pt;rotation:90;z-index:251845632" strokecolor="white [3212]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3" style="position:absolute;margin-left:231pt;margin-top:-1.75pt;width:17.95pt;height:17.55pt;z-index:251828224" fillcolor="#a5a5a5 [2092]" strokecolor="white [3212]" strokeweight="5pt"/>
        </w:pict>
      </w:r>
      <w:r w:rsidR="00902C49" w:rsidRP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902C49" w:rsidRP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gramStart"/>
      <w:r w:rsidR="005438DF" w:rsidRPr="005438DF">
        <w:rPr>
          <w:rFonts w:ascii="Futura Lt BT" w:hAnsi="Futura Lt BT"/>
          <w:sz w:val="22"/>
          <w:lang w:val="it-CH"/>
        </w:rPr>
        <w:t>2.OG</w:t>
      </w:r>
      <w:proofErr w:type="gramEnd"/>
      <w:r w:rsidR="005438DF" w:rsidRPr="005438D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5438DF" w:rsidRPr="005438DF">
        <w:rPr>
          <w:rFonts w:ascii="Futura Lt BT" w:hAnsi="Futura Lt BT"/>
          <w:sz w:val="22"/>
          <w:lang w:val="it-CH"/>
        </w:rPr>
        <w:t>mit</w:t>
      </w:r>
      <w:proofErr w:type="spellEnd"/>
      <w:r w:rsidR="005438DF" w:rsidRPr="005438DF">
        <w:rPr>
          <w:rFonts w:ascii="Futura Lt BT" w:hAnsi="Futura Lt BT"/>
          <w:sz w:val="22"/>
          <w:lang w:val="it-CH"/>
        </w:rPr>
        <w:t xml:space="preserve"> 2 </w:t>
      </w:r>
      <w:proofErr w:type="spellStart"/>
      <w:r w:rsidR="005438DF" w:rsidRPr="005438DF">
        <w:rPr>
          <w:rFonts w:ascii="Futura Lt BT" w:hAnsi="Futura Lt BT"/>
          <w:sz w:val="22"/>
          <w:lang w:val="it-CH"/>
        </w:rPr>
        <w:t>Zimmern</w:t>
      </w:r>
      <w:proofErr w:type="spellEnd"/>
      <w:r w:rsidR="005438DF" w:rsidRPr="005438DF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438DF" w:rsidRPr="005438DF">
        <w:rPr>
          <w:rFonts w:ascii="Futura Lt BT" w:hAnsi="Futura Lt BT"/>
          <w:sz w:val="22"/>
          <w:lang w:val="it-CH"/>
        </w:rPr>
        <w:t>Dachzimmer</w:t>
      </w:r>
      <w:proofErr w:type="spellEnd"/>
      <w:r w:rsidR="005438DF" w:rsidRPr="005438DF">
        <w:rPr>
          <w:rFonts w:ascii="Futura Lt BT" w:hAnsi="Futura Lt BT"/>
          <w:sz w:val="22"/>
          <w:lang w:val="it-CH"/>
        </w:rPr>
        <w:t xml:space="preserve">        </w:t>
      </w:r>
      <w:r w:rsidR="005438DF">
        <w:rPr>
          <w:rFonts w:ascii="Futura Lt BT" w:hAnsi="Futura Lt BT"/>
          <w:sz w:val="22"/>
          <w:lang w:val="it-CH"/>
        </w:rPr>
        <w:t xml:space="preserve"> </w:t>
      </w:r>
      <w:r w:rsidR="005438DF" w:rsidRPr="005438DF">
        <w:rPr>
          <w:rFonts w:ascii="Futura Lt BT" w:hAnsi="Futura Lt BT"/>
          <w:i/>
          <w:sz w:val="22"/>
          <w:lang w:val="it-CH"/>
        </w:rPr>
        <w:t>2°piano con 2 camere e camera sotto tetto</w:t>
      </w:r>
    </w:p>
    <w:p w:rsidR="00902C49" w:rsidRPr="005438DF" w:rsidRDefault="00E13989" w:rsidP="00422E4F">
      <w:pPr>
        <w:rPr>
          <w:rFonts w:ascii="Futura Lt BT" w:hAnsi="Futura Lt BT"/>
          <w:sz w:val="22"/>
          <w:lang w:val="it-CH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9" type="#_x0000_t202" style="position:absolute;margin-left:20.75pt;margin-top:10.45pt;width:218.95pt;height:248.1pt;z-index:251834368;mso-width-relative:margin;mso-height-relative:margin" stroked="f">
            <v:textbox style="mso-next-textbox:#_x0000_s4629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6" style="position:absolute;margin-left:-15.5pt;margin-top:4.4pt;width:514.75pt;height:9.75pt;z-index:251841536" strokecolor="white [3212]"/>
        </w:pic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8" style="position:absolute;margin-left:153.35pt;margin-top:333.8pt;width:678.8pt;height:13.05pt;rotation:90;z-index:251843584" strokecolor="white [3212]"/>
        </w:pict>
      </w:r>
      <w:r w:rsidRPr="00E139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31" style="position:absolute;margin-left:-96.3pt;margin-top:340.4pt;width:673.2pt;height:13.25pt;rotation:90;z-index:251836416" fillcolor="#a5a5a5 [2092]" strokecolor="white [3212]" strokeweight="3pt"/>
        </w:pict>
      </w:r>
    </w:p>
    <w:p w:rsidR="00902C49" w:rsidRPr="005438DF" w:rsidRDefault="00902C49" w:rsidP="00422E4F">
      <w:pPr>
        <w:rPr>
          <w:rFonts w:ascii="Futura Lt BT" w:hAnsi="Futura Lt BT"/>
          <w:i/>
          <w:sz w:val="44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E139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13989">
        <w:rPr>
          <w:rFonts w:ascii="Futura Lt BT" w:hAnsi="Futura Lt BT"/>
          <w:i/>
          <w:noProof/>
          <w:sz w:val="44"/>
          <w:lang w:val="en-US"/>
        </w:rPr>
        <w:pict>
          <v:shape id="_x0000_s4626" type="#_x0000_t202" style="position:absolute;margin-left:234.5pt;margin-top:3.45pt;width:317.4pt;height:321.65pt;z-index:251831296;mso-width-relative:margin;mso-height-relative:margin" stroked="f">
            <v:textbox style="mso-next-textbox:#_x0000_s4626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38D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E139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0" style="position:absolute;margin-left:-10.3pt;margin-top:11.8pt;width:500.45pt;height:12.25pt;z-index:251835392" fillcolor="#a5a5a5 [2092]" strokecolor="white [3212]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5" style="position:absolute;margin-left:230.8pt;margin-top:9.2pt;width:17.95pt;height:17.55pt;z-index:251840512" fillcolor="white [3212]" strokecolor="#a5a5a5 [2092]" strokeweight="5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4" style="position:absolute;margin-left:224.55pt;margin-top:2.5pt;width:30.35pt;height:30pt;z-index:251839488" fillcolor="#a5a5a5 [2092]" stroked="f"/>
        </w:pict>
      </w:r>
      <w:r w:rsidR="00902C49" w:rsidRPr="005438D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02C49" w:rsidRPr="005438DF" w:rsidRDefault="00E139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27" type="#_x0000_t202" style="position:absolute;margin-left:239.25pt;margin-top:5.7pt;width:254pt;height:172.45pt;z-index:251832320;mso-width-relative:margin;mso-height-relative:margin" stroked="f">
            <v:textbox style="mso-next-textbox:#_x0000_s4627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8" type="#_x0000_t202" style="position:absolute;margin-left:-15.5pt;margin-top:5.7pt;width:255.2pt;height:172.45pt;z-index:251833344;mso-width-relative:margin;mso-height-relative:margin" stroked="f">
            <v:textbox style="mso-next-textbox:#_x0000_s4628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E139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5" type="#_x0000_t202" style="position:absolute;margin-left:-24.65pt;margin-top:19.8pt;width:265.6pt;height:276.3pt;z-index:251830272;mso-width-relative:margin;mso-height-relative:margin" stroked="f">
            <v:textbox style="mso-next-textbox:#_x0000_s4625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39" style="position:absolute;margin-left:229.3pt;margin-top:11.4pt;width:17.95pt;height:17.55pt;z-index:251844608" fillcolor="white [3212]" strokecolor="#a5a5a5 [2092]" strokeweight="5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2" style="position:absolute;margin-left:-10.3pt;margin-top:13.35pt;width:500.5pt;height:12.8pt;z-index:251837440" fillcolor="#a5a5a5 [2092]" strokecolor="white [3212]" strokeweight="3pt"/>
        </w:pict>
      </w:r>
      <w:r w:rsidRPr="00E13989">
        <w:rPr>
          <w:rFonts w:ascii="Futura Lt BT" w:hAnsi="Futura Lt BT" w:cs="Calibri"/>
          <w:bCs/>
          <w:noProof/>
          <w:szCs w:val="32"/>
          <w:lang w:val="en-US"/>
        </w:rPr>
        <w:pict>
          <v:oval id="_x0000_s4633" style="position:absolute;margin-left:224.55pt;margin-top:5.3pt;width:30.35pt;height:30pt;z-index:251838464" fillcolor="#a5a5a5 [2092]" stroked="f"/>
        </w:pict>
      </w:r>
    </w:p>
    <w:p w:rsidR="00902C49" w:rsidRPr="005438DF" w:rsidRDefault="00E139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4" type="#_x0000_t202" style="position:absolute;margin-left:235.9pt;margin-top:6.3pt;width:318.85pt;height:276.3pt;z-index:251829248;mso-width-relative:margin;mso-height-relative:margin" stroked="f">
            <v:textbox style="mso-next-textbox:#_x0000_s4624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E1398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13989">
        <w:rPr>
          <w:rFonts w:ascii="Futura Lt BT" w:hAnsi="Futura Lt BT" w:cs="Calibri"/>
          <w:b/>
          <w:bCs/>
          <w:noProof/>
          <w:lang w:eastAsia="de-CH"/>
        </w:rPr>
        <w:pict>
          <v:rect id="_x0000_s4637" style="position:absolute;left:0;text-align:left;margin-left:-10.3pt;margin-top:8.6pt;width:505.25pt;height:114pt;z-index:251842560" strokecolor="white [3212]"/>
        </w:pict>
      </w: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>
      <w:pPr>
        <w:rPr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sz w:val="12"/>
          <w:lang w:val="it-CH"/>
        </w:rPr>
      </w:pPr>
      <w:r w:rsidRP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02C49" w:rsidRPr="005438DF" w:rsidRDefault="00902C49" w:rsidP="00E56D50">
      <w:pPr>
        <w:rPr>
          <w:sz w:val="14"/>
          <w:lang w:val="it-CH"/>
        </w:rPr>
      </w:pPr>
    </w:p>
    <w:p w:rsidR="005438DF" w:rsidRPr="00E950BD" w:rsidRDefault="00E13989" w:rsidP="00CC426F">
      <w:pPr>
        <w:rPr>
          <w:rFonts w:ascii="Futura Lt BT" w:hAnsi="Futura Lt BT"/>
          <w:i/>
          <w:sz w:val="10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52" style="position:absolute;margin-left:231pt;margin-top:-2.6pt;width:17.95pt;height:17.55pt;z-index:251858944" fillcolor="#a5a5a5 [2092]" strokecolor="white [3212]" strokeweight="5pt"/>
        </w:pic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ab/>
        <w:t xml:space="preserve">             </w:t>
      </w:r>
      <w:r w:rsidR="00E950BD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8" style="position:absolute;margin-left:-352.8pt;margin-top:335.85pt;width:678.8pt;height:13.05pt;rotation:90;z-index:251865088;mso-position-horizontal-relative:text;mso-position-vertical-relative:text" strokecolor="white [3212]"/>
        </w:pict>
      </w:r>
      <w:r w:rsidR="00E950BD">
        <w:rPr>
          <w:rFonts w:ascii="Futura Lt BT" w:hAnsi="Futura Lt BT"/>
          <w:sz w:val="22"/>
        </w:rPr>
        <w:t xml:space="preserve">Sitzplatz und Aussicht         </w:t>
      </w:r>
      <w:proofErr w:type="spellStart"/>
      <w:r w:rsidR="00E950BD" w:rsidRPr="00E950BD">
        <w:rPr>
          <w:rFonts w:ascii="Futura Lt BT" w:hAnsi="Futura Lt BT"/>
          <w:i/>
          <w:sz w:val="22"/>
        </w:rPr>
        <w:t>cortile</w:t>
      </w:r>
      <w:proofErr w:type="spellEnd"/>
      <w:r w:rsidR="00E950BD" w:rsidRPr="00E950BD">
        <w:rPr>
          <w:rFonts w:ascii="Futura Lt BT" w:hAnsi="Futura Lt BT"/>
          <w:i/>
          <w:sz w:val="22"/>
        </w:rPr>
        <w:t xml:space="preserve"> e </w:t>
      </w:r>
      <w:proofErr w:type="spellStart"/>
      <w:r w:rsidR="00E950BD" w:rsidRPr="00E950BD">
        <w:rPr>
          <w:rFonts w:ascii="Futura Lt BT" w:hAnsi="Futura Lt BT"/>
          <w:i/>
          <w:sz w:val="22"/>
        </w:rPr>
        <w:t>vista</w:t>
      </w:r>
      <w:proofErr w:type="spellEnd"/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E13989" w:rsidP="00422E4F">
      <w:pPr>
        <w:rPr>
          <w:rFonts w:ascii="Futura Lt BT" w:hAnsi="Futura Lt BT"/>
          <w:sz w:val="2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1852800;mso-width-relative:margin;mso-height-relative:margin" stroked="f">
            <v:textbox style="mso-next-textbox:#_x0000_s4646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-15.5pt;margin-top:4.4pt;width:514.75pt;height:9.75pt;z-index:251862016" strokecolor="white [3212]"/>
        </w:pic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153.35pt;margin-top:333.8pt;width:678.8pt;height:13.05pt;rotation:90;z-index:251864064" strokecolor="white [3212]"/>
        </w:pict>
      </w:r>
      <w:r w:rsidRPr="00E139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1854848" fillcolor="#a5a5a5 [2092]" strokecolor="white [3212]" strokeweight="3pt"/>
        </w:pict>
      </w:r>
    </w:p>
    <w:p w:rsidR="005438DF" w:rsidRPr="00E950BD" w:rsidRDefault="005438DF" w:rsidP="00422E4F">
      <w:pPr>
        <w:rPr>
          <w:rFonts w:ascii="Futura Lt BT" w:hAnsi="Futura Lt BT"/>
          <w:i/>
          <w:sz w:val="44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5.55pt;margin-top:3pt;width:317.4pt;height:246.4pt;z-index:251849728;mso-width-relative:margin;mso-height-relative:margin" stroked="f">
            <v:textbox style="mso-next-textbox:#_x0000_s4643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950B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1853824" fillcolor="#a5a5a5 [2092]" strokecolor="white [3212]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3" style="position:absolute;margin-left:230.8pt;margin-top:9.2pt;width:17.95pt;height:17.55pt;z-index:251859968" fillcolor="white [3212]" strokecolor="#a5a5a5 [2092]" strokeweight="5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1857920" fillcolor="#a5a5a5 [2092]" stroked="f"/>
        </w:pict>
      </w:r>
      <w:r w:rsidR="005438DF" w:rsidRPr="00E950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1850752;mso-width-relative:margin;mso-height-relative:margin" stroked="f">
            <v:textbox style="mso-next-textbox:#_x0000_s4644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1851776;mso-width-relative:margin;mso-height-relative:margin" stroked="f">
            <v:textbox style="mso-next-textbox:#_x0000_s4645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lang w:eastAsia="de-CH"/>
        </w:rPr>
        <w:pict>
          <v:rect id="_x0000_s4656" style="position:absolute;margin-left:-10.3pt;margin-top:11.1pt;width:505.25pt;height:267.25pt;flip:y;z-index:251863040" strokecolor="white [3212]"/>
        </w:pict>
      </w: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235.05pt;margin-top:6.3pt;width:318.85pt;height:276.3pt;z-index:251847680;mso-width-relative:margin;mso-height-relative:margin" stroked="f">
            <v:textbox style="mso-next-textbox:#_x0000_s4641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19.95pt;margin-top:5.45pt;width:260.95pt;height:276.3pt;z-index:251848704;mso-width-relative:margin;mso-height-relative:margin" stroked="f">
            <v:textbox style="mso-next-textbox:#_x0000_s4642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E13989" w:rsidP="00F94F71">
      <w:pPr>
        <w:rPr>
          <w:rFonts w:ascii="Futura Lt BT" w:hAnsi="Futura Lt BT"/>
          <w:i/>
          <w:sz w:val="10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70" style="position:absolute;margin-left:231pt;margin-top:-1.75pt;width:17.95pt;height:17.55pt;z-index:251878400" fillcolor="#a5a5a5 [2092]" strokecolor="white [3212]" strokeweight="5pt"/>
        </w:pic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E950B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6" style="position:absolute;margin-left:-352.8pt;margin-top:335.85pt;width:678.8pt;height:13.05pt;rotation:90;z-index:251884544;mso-position-horizontal-relative:text;mso-position-vertical-relative:text" strokecolor="white [3212]"/>
        </w:pict>
      </w:r>
      <w:r w:rsidR="00E950BD">
        <w:rPr>
          <w:rFonts w:ascii="Futura Lt BT" w:hAnsi="Futura Lt BT"/>
          <w:sz w:val="22"/>
        </w:rPr>
        <w:t xml:space="preserve">Kellerräumlichkeiten und Zugang          </w:t>
      </w:r>
      <w:proofErr w:type="spellStart"/>
      <w:r w:rsidR="00E950BD" w:rsidRPr="00E950BD">
        <w:rPr>
          <w:rFonts w:ascii="Futura Lt BT" w:hAnsi="Futura Lt BT"/>
          <w:i/>
          <w:sz w:val="22"/>
        </w:rPr>
        <w:t>cantine</w:t>
      </w:r>
      <w:proofErr w:type="spellEnd"/>
      <w:r w:rsidR="00E950BD" w:rsidRPr="00E950BD">
        <w:rPr>
          <w:rFonts w:ascii="Futura Lt BT" w:hAnsi="Futura Lt BT"/>
          <w:i/>
          <w:sz w:val="22"/>
        </w:rPr>
        <w:t xml:space="preserve"> e </w:t>
      </w:r>
      <w:proofErr w:type="spellStart"/>
      <w:r w:rsidR="00E950BD" w:rsidRPr="00E950BD">
        <w:rPr>
          <w:rFonts w:ascii="Futura Lt BT" w:hAnsi="Futura Lt BT"/>
          <w:i/>
          <w:sz w:val="22"/>
        </w:rPr>
        <w:t>ingresso</w:t>
      </w:r>
      <w:proofErr w:type="spellEnd"/>
    </w:p>
    <w:p w:rsidR="005438DF" w:rsidRPr="00E950BD" w:rsidRDefault="00E13989" w:rsidP="00422E4F">
      <w:pPr>
        <w:rPr>
          <w:rFonts w:ascii="Futura Lt BT" w:hAnsi="Futura Lt BT"/>
          <w:sz w:val="22"/>
        </w:rPr>
      </w:pP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3" style="position:absolute;margin-left:-15.5pt;margin-top:4.4pt;width:514.75pt;height:87pt;z-index:251881472" strokecolor="white [3212]"/>
        </w:pict>
      </w:r>
      <w:r w:rsidRPr="00E139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5" style="position:absolute;margin-left:153.35pt;margin-top:333.8pt;width:678.8pt;height:13.05pt;rotation:90;z-index:251883520" strokecolor="white [3212]"/>
        </w:pict>
      </w:r>
      <w:r w:rsidRPr="00E139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66" style="position:absolute;margin-left:-96.3pt;margin-top:340.4pt;width:673.2pt;height:13.25pt;rotation:90;z-index:251874304" fillcolor="#a5a5a5 [2092]" strokecolor="white [3212]" strokeweight="3pt"/>
        </w:pict>
      </w:r>
    </w:p>
    <w:p w:rsidR="005438DF" w:rsidRPr="00E950BD" w:rsidRDefault="005438DF" w:rsidP="00422E4F">
      <w:pPr>
        <w:rPr>
          <w:rFonts w:ascii="Futura Lt BT" w:hAnsi="Futura Lt BT"/>
          <w:i/>
          <w:sz w:val="44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/>
          <w:i/>
          <w:noProof/>
          <w:sz w:val="44"/>
          <w:lang w:val="en-US"/>
        </w:rPr>
        <w:pict>
          <v:shape id="_x0000_s4661" type="#_x0000_t202" style="position:absolute;margin-left:234.4pt;margin-top:3.5pt;width:311pt;height:246.4pt;z-index:251869184;mso-width-relative:margin;mso-height-relative:margin" stroked="f">
            <v:textbox style="mso-next-textbox:#_x0000_s4661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4" type="#_x0000_t202" style="position:absolute;margin-left:-15.5pt;margin-top:3.5pt;width:259.25pt;height:170.65pt;z-index:251872256;mso-width-relative:margin;mso-height-relative:margin" stroked="f">
            <v:textbox style="mso-next-textbox:#_x0000_s4664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950B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5" style="position:absolute;margin-left:-10.3pt;margin-top:11.8pt;width:500.45pt;height:12.25pt;z-index:251873280" fillcolor="#a5a5a5 [2092]" strokecolor="white [3212]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71" style="position:absolute;margin-left:230.8pt;margin-top:9.2pt;width:17.95pt;height:17.55pt;z-index:251879424" fillcolor="white [3212]" strokecolor="#a5a5a5 [2092]" strokeweight="5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9" style="position:absolute;margin-left:224.55pt;margin-top:2.5pt;width:30.35pt;height:30pt;z-index:251877376" fillcolor="#a5a5a5 [2092]" stroked="f"/>
        </w:pict>
      </w:r>
      <w:r w:rsidR="005438DF" w:rsidRPr="00E950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62" type="#_x0000_t202" style="position:absolute;margin-left:239.25pt;margin-top:5.7pt;width:254pt;height:172.45pt;z-index:251870208;mso-width-relative:margin;mso-height-relative:margin" stroked="f">
            <v:textbox style="mso-next-textbox:#_x0000_s4662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3" type="#_x0000_t202" style="position:absolute;margin-left:-15.5pt;margin-top:5.7pt;width:255.2pt;height:172.45pt;z-index:251871232;mso-width-relative:margin;mso-height-relative:margin" stroked="f">
            <v:textbox style="mso-next-textbox:#_x0000_s4663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7" style="position:absolute;margin-left:-10.3pt;margin-top:13.35pt;width:500.5pt;height:12.8pt;z-index:251875328" fillcolor="#a5a5a5 [2092]" strokecolor="white [3212]" strokeweight="3pt"/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72" style="position:absolute;margin-left:230.8pt;margin-top:12.15pt;width:17.95pt;height:17.55pt;z-index:251880448" fillcolor="white [3212]" strokecolor="#a5a5a5 [2092]" strokeweight="5pt"/>
        </w:pict>
      </w:r>
      <w:r w:rsidRPr="00E13989">
        <w:rPr>
          <w:rFonts w:ascii="Futura Lt BT" w:hAnsi="Futura Lt BT" w:cs="Calibri"/>
          <w:bCs/>
          <w:noProof/>
          <w:szCs w:val="32"/>
          <w:lang w:val="en-US"/>
        </w:rPr>
        <w:pict>
          <v:oval id="_x0000_s4668" style="position:absolute;margin-left:224.55pt;margin-top:5.3pt;width:30.35pt;height:30pt;z-index:251876352" fillcolor="#a5a5a5 [2092]" stroked="f"/>
        </w:pict>
      </w: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0" type="#_x0000_t202" style="position:absolute;margin-left:25.4pt;margin-top:5.45pt;width:216.1pt;height:276.3pt;z-index:251868160;mso-width-relative:margin;mso-height-relative:margin" stroked="f">
            <v:textbox style="mso-next-textbox:#_x0000_s4660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139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59" type="#_x0000_t202" style="position:absolute;margin-left:198.05pt;margin-top:6.3pt;width:255.2pt;height:276.3pt;z-index:251867136;mso-width-relative:margin;mso-height-relative:margin" stroked="f">
            <v:textbox style="mso-next-textbox:#_x0000_s4659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E13989" w:rsidP="00422E4F">
      <w:pPr>
        <w:rPr>
          <w:rFonts w:ascii="Futura Lt BT" w:hAnsi="Futura Lt BT" w:cs="Calibri"/>
          <w:b/>
          <w:bCs/>
          <w:szCs w:val="32"/>
        </w:rPr>
      </w:pPr>
      <w:r w:rsidRPr="00E13989">
        <w:rPr>
          <w:rFonts w:ascii="Futura Lt BT" w:hAnsi="Futura Lt BT" w:cs="Calibri"/>
          <w:b/>
          <w:bCs/>
          <w:noProof/>
          <w:szCs w:val="32"/>
        </w:rPr>
        <w:pict>
          <v:shape id="_x0000_s4677" type="#_x0000_t67" style="position:absolute;margin-left:302.45pt;margin-top:2.1pt;width:24.85pt;height:41.15pt;z-index:251885568">
            <v:textbox style="layout-flow:vertical-ideographic"/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E13989" w:rsidP="00422E4F">
      <w:pPr>
        <w:pStyle w:val="Textkrper"/>
        <w:rPr>
          <w:rFonts w:ascii="Futura Lt BT" w:hAnsi="Futura Lt BT" w:cs="Calibri"/>
          <w:sz w:val="12"/>
        </w:rPr>
      </w:pPr>
      <w:r w:rsidRPr="00E13989">
        <w:rPr>
          <w:rFonts w:ascii="Futura Lt BT" w:hAnsi="Futura Lt BT" w:cs="Calibri"/>
          <w:b/>
          <w:bCs/>
          <w:noProof/>
          <w:lang w:eastAsia="de-CH"/>
        </w:rPr>
        <w:pict>
          <v:rect id="_x0000_s4674" style="position:absolute;left:0;text-align:left;margin-left:-10.3pt;margin-top:2.7pt;width:505.25pt;height:9.75pt;z-index:251882496" strokecolor="white [3212]"/>
        </w:pict>
      </w:r>
    </w:p>
    <w:p w:rsidR="005438DF" w:rsidRPr="00E950BD" w:rsidRDefault="005438DF"/>
    <w:p w:rsidR="005438DF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Pr="00E950BD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E1398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4682" type="#_x0000_t67" style="position:absolute;left:0;text-align:left;margin-left:240.15pt;margin-top:103.4pt;width:21pt;height:45.75pt;z-index:251890688" fillcolor="yellow">
            <v:textbox style="layout-flow:vertical-ideographic"/>
          </v:shape>
        </w:pict>
      </w:r>
      <w:r w:rsidR="00B020A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803650"/>
            <wp:effectExtent l="19050" t="0" r="0" b="0"/>
            <wp:docPr id="2" name="Grafik 1" descr="Untitled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2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E1398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4681" type="#_x0000_t67" style="position:absolute;left:0;text-align:left;margin-left:183pt;margin-top:74.7pt;width:21pt;height:45.75pt;z-index:251889664" fillcolor="yellow">
            <v:textbox style="layout-flow:vertical-ideographic"/>
          </v:shape>
        </w:pict>
      </w:r>
      <w:r w:rsidR="00B020A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60680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Pr="00E950BD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2970A7" w:rsidRPr="00DF2FFF" w:rsidRDefault="00E13989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13989">
        <w:rPr>
          <w:rFonts w:cs="Calibri"/>
          <w:b/>
          <w:noProof/>
          <w:sz w:val="26"/>
          <w:lang w:val="de-CH" w:eastAsia="de-CH"/>
        </w:rPr>
        <w:pict>
          <v:rect id="_x0000_s4405" style="position:absolute;left:0;text-align:left;margin-left:148.7pt;margin-top:334.25pt;width:678.8pt;height:13.05pt;rotation:90;z-index:251666432" strokecolor="white"/>
        </w:pict>
      </w:r>
      <w:r w:rsidRPr="00E13989">
        <w:rPr>
          <w:rFonts w:cs="Calibri"/>
          <w:b/>
          <w:noProof/>
          <w:sz w:val="26"/>
          <w:lang w:eastAsia="de-CH"/>
        </w:rPr>
        <w:pict>
          <v:shape id="_x0000_s4401" type="#_x0000_t202" style="position:absolute;left:0;text-align:left;margin-left:-11.9pt;margin-top:12.35pt;width:503.3pt;height:332.4pt;z-index:251662336;mso-width-relative:margin;mso-height-relative:margin" stroked="f">
            <v:textbox style="mso-next-textbox:#_x0000_s4401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9096" cy="4452257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0277" cy="4453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E13989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13989">
        <w:rPr>
          <w:rFonts w:cs="Calibri"/>
          <w:noProof/>
          <w:lang w:val="de-DE"/>
        </w:rPr>
        <w:pict>
          <v:shape id="_x0000_s4680" type="#_x0000_t67" style="position:absolute;left:0;text-align:left;margin-left:250.55pt;margin-top:13.6pt;width:21pt;height:45.75pt;z-index:251888640" fillcolor="yellow">
            <v:textbox style="layout-flow:vertical-ideographic"/>
          </v:shape>
        </w:pict>
      </w: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E13989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E13989">
        <w:rPr>
          <w:rFonts w:cs="Calibri"/>
          <w:b/>
          <w:bCs/>
          <w:noProof/>
          <w:szCs w:val="32"/>
          <w:lang w:eastAsia="de-CH"/>
        </w:rPr>
        <w:pict>
          <v:rect id="_x0000_s4402" style="position:absolute;left:0;text-align:left;margin-left:-5.5pt;margin-top:11.45pt;width:491.9pt;height:12.8pt;z-index:251663360" fillcolor="#a5a5a5" strokecolor="white" strokeweight="3pt"/>
        </w:pict>
      </w:r>
      <w:r w:rsidRPr="00E13989">
        <w:rPr>
          <w:rFonts w:cs="Calibri"/>
          <w:b/>
          <w:noProof/>
          <w:sz w:val="26"/>
          <w:lang w:val="de-CH" w:eastAsia="de-CH"/>
        </w:rPr>
        <w:pict>
          <v:oval id="_x0000_s4404" style="position:absolute;left:0;text-align:left;margin-left:224.75pt;margin-top:9.65pt;width:17.95pt;height:17.55pt;z-index:251665408" fillcolor="red" strokecolor="#a5a5a5" strokeweight="5pt"/>
        </w:pict>
      </w:r>
      <w:r w:rsidRPr="00E13989">
        <w:rPr>
          <w:rFonts w:cs="Calibri"/>
          <w:b/>
          <w:noProof/>
          <w:sz w:val="26"/>
          <w:lang w:val="de-CH" w:eastAsia="de-CH"/>
        </w:rPr>
        <w:pict>
          <v:oval id="_x0000_s4403" style="position:absolute;left:0;text-align:left;margin-left:218.15pt;margin-top:3.5pt;width:30.35pt;height:30pt;z-index:251664384" fillcolor="#a5a5a5" stroked="f"/>
        </w:pict>
      </w:r>
      <w:r w:rsidRPr="00E13989">
        <w:rPr>
          <w:rFonts w:cs="Calibri"/>
          <w:b/>
          <w:bCs/>
          <w:noProof/>
          <w:sz w:val="26"/>
          <w:lang w:val="de-CH" w:eastAsia="de-CH"/>
        </w:rPr>
        <w:pict>
          <v:shape id="_x0000_s4400" type="#_x0000_t202" style="position:absolute;left:0;text-align:left;margin-left:-11.7pt;margin-top:10.35pt;width:506.3pt;height:319.2pt;z-index:251661312;mso-width-relative:margin;mso-height-relative:margin" stroked="f">
            <v:textbox style="mso-next-textbox:#_x0000_s4400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8415" cy="3987502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8415" cy="3987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2970A7" w:rsidRPr="00DF2FFF" w:rsidRDefault="002970A7" w:rsidP="002970A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/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13989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13989">
        <w:rPr>
          <w:rFonts w:ascii="Futura Lt BT" w:hAnsi="Futura Lt BT" w:cs="Calibri"/>
          <w:noProof/>
          <w:lang w:eastAsia="de-CH"/>
        </w:rPr>
        <w:lastRenderedPageBreak/>
        <w:pict>
          <v:oval id="_x0000_s4678" style="position:absolute;left:0;text-align:left;margin-left:1.5pt;margin-top:-1.5pt;width:17.95pt;height:17.55pt;z-index:251887616" fillcolor="#a5a5a5" stroked="f"/>
        </w:pict>
      </w:r>
      <w:r w:rsidR="00E950BD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E950BD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950BD">
        <w:rPr>
          <w:rFonts w:ascii="Futura Lt BT" w:hAnsi="Futura Lt BT" w:cs="Calibri"/>
          <w:noProof/>
          <w:sz w:val="28"/>
          <w:lang w:val="it-CH" w:eastAsia="de-CH"/>
        </w:rPr>
        <w:t>Breno</w:t>
      </w:r>
    </w:p>
    <w:p w:rsidR="00E950BD" w:rsidRPr="009569BC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E950BD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850DC1" w:rsidRPr="005C1D41" w:rsidRDefault="00E13989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13989">
        <w:rPr>
          <w:rFonts w:ascii="Futura Lt BT" w:hAnsi="Futura Lt BT" w:cs="Calibri"/>
          <w:noProof/>
          <w:lang w:eastAsia="de-CH"/>
        </w:rPr>
        <w:pict>
          <v:shape id="_x0000_s4398" type="#_x0000_t67" style="position:absolute;left:0;text-align:left;margin-left:252.95pt;margin-top:417.55pt;width:21pt;height:45.75pt;z-index:251659264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CAD" w:rsidRDefault="001E0CAD" w:rsidP="0019746F">
      <w:r>
        <w:separator/>
      </w:r>
    </w:p>
  </w:endnote>
  <w:endnote w:type="continuationSeparator" w:id="0">
    <w:p w:rsidR="001E0CAD" w:rsidRDefault="001E0CA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601" w:rsidRDefault="00FD760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CAD" w:rsidRDefault="001E0CAD" w:rsidP="0019746F">
      <w:r>
        <w:separator/>
      </w:r>
    </w:p>
  </w:footnote>
  <w:footnote w:type="continuationSeparator" w:id="0">
    <w:p w:rsidR="001E0CAD" w:rsidRDefault="001E0CA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601" w:rsidRDefault="00FD760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7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717DC6"/>
    <w:rsid w:val="00004E24"/>
    <w:rsid w:val="00010012"/>
    <w:rsid w:val="00015624"/>
    <w:rsid w:val="00017552"/>
    <w:rsid w:val="0002664B"/>
    <w:rsid w:val="00030F5C"/>
    <w:rsid w:val="00032380"/>
    <w:rsid w:val="00033688"/>
    <w:rsid w:val="00034163"/>
    <w:rsid w:val="0004172A"/>
    <w:rsid w:val="00051C8A"/>
    <w:rsid w:val="000570C3"/>
    <w:rsid w:val="000618D9"/>
    <w:rsid w:val="00071097"/>
    <w:rsid w:val="0007227E"/>
    <w:rsid w:val="00075975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6C87"/>
    <w:rsid w:val="000E09A9"/>
    <w:rsid w:val="000E12EB"/>
    <w:rsid w:val="000F060B"/>
    <w:rsid w:val="000F1585"/>
    <w:rsid w:val="000F4EE0"/>
    <w:rsid w:val="001013DC"/>
    <w:rsid w:val="00105D91"/>
    <w:rsid w:val="001073BB"/>
    <w:rsid w:val="0011142C"/>
    <w:rsid w:val="00113177"/>
    <w:rsid w:val="00115C9E"/>
    <w:rsid w:val="00115F0A"/>
    <w:rsid w:val="00116E5A"/>
    <w:rsid w:val="001214F4"/>
    <w:rsid w:val="00134DEE"/>
    <w:rsid w:val="00142498"/>
    <w:rsid w:val="00153343"/>
    <w:rsid w:val="00154745"/>
    <w:rsid w:val="00157445"/>
    <w:rsid w:val="00160806"/>
    <w:rsid w:val="0017215B"/>
    <w:rsid w:val="0018187A"/>
    <w:rsid w:val="00182F7E"/>
    <w:rsid w:val="001855E1"/>
    <w:rsid w:val="001860E7"/>
    <w:rsid w:val="001934DF"/>
    <w:rsid w:val="00195309"/>
    <w:rsid w:val="0019746F"/>
    <w:rsid w:val="001A5A5A"/>
    <w:rsid w:val="001B64C7"/>
    <w:rsid w:val="001C0212"/>
    <w:rsid w:val="001C1F89"/>
    <w:rsid w:val="001C38F9"/>
    <w:rsid w:val="001C405E"/>
    <w:rsid w:val="001D362E"/>
    <w:rsid w:val="001E0CAD"/>
    <w:rsid w:val="001E1F79"/>
    <w:rsid w:val="002056CE"/>
    <w:rsid w:val="00206292"/>
    <w:rsid w:val="00211941"/>
    <w:rsid w:val="00212587"/>
    <w:rsid w:val="00214EA0"/>
    <w:rsid w:val="002154ED"/>
    <w:rsid w:val="00216616"/>
    <w:rsid w:val="00217F2A"/>
    <w:rsid w:val="00220B1A"/>
    <w:rsid w:val="0022663E"/>
    <w:rsid w:val="0022731B"/>
    <w:rsid w:val="002319D9"/>
    <w:rsid w:val="00232EF5"/>
    <w:rsid w:val="002356EC"/>
    <w:rsid w:val="00242B75"/>
    <w:rsid w:val="0025262D"/>
    <w:rsid w:val="00253C4E"/>
    <w:rsid w:val="00273521"/>
    <w:rsid w:val="0028521B"/>
    <w:rsid w:val="002866F6"/>
    <w:rsid w:val="002942C4"/>
    <w:rsid w:val="002970A7"/>
    <w:rsid w:val="002A1634"/>
    <w:rsid w:val="002B3EB5"/>
    <w:rsid w:val="002C09E8"/>
    <w:rsid w:val="002C2D6E"/>
    <w:rsid w:val="002D3668"/>
    <w:rsid w:val="002E235D"/>
    <w:rsid w:val="00302EAF"/>
    <w:rsid w:val="00303CD6"/>
    <w:rsid w:val="003049E9"/>
    <w:rsid w:val="00305BD9"/>
    <w:rsid w:val="00307154"/>
    <w:rsid w:val="0031203C"/>
    <w:rsid w:val="003222C3"/>
    <w:rsid w:val="00322D1D"/>
    <w:rsid w:val="00334C22"/>
    <w:rsid w:val="003445B7"/>
    <w:rsid w:val="00345272"/>
    <w:rsid w:val="00350D75"/>
    <w:rsid w:val="0035384F"/>
    <w:rsid w:val="0035505E"/>
    <w:rsid w:val="0036136A"/>
    <w:rsid w:val="0036433F"/>
    <w:rsid w:val="00370500"/>
    <w:rsid w:val="00371FBB"/>
    <w:rsid w:val="00372D79"/>
    <w:rsid w:val="0037708E"/>
    <w:rsid w:val="00377AF8"/>
    <w:rsid w:val="00382EE3"/>
    <w:rsid w:val="00383307"/>
    <w:rsid w:val="00390272"/>
    <w:rsid w:val="003926FA"/>
    <w:rsid w:val="003A3347"/>
    <w:rsid w:val="003B094B"/>
    <w:rsid w:val="003B4E61"/>
    <w:rsid w:val="003C3C47"/>
    <w:rsid w:val="003D1516"/>
    <w:rsid w:val="003D3413"/>
    <w:rsid w:val="003D3E68"/>
    <w:rsid w:val="003D51A9"/>
    <w:rsid w:val="003D5E60"/>
    <w:rsid w:val="003E25A8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CC6"/>
    <w:rsid w:val="00464B13"/>
    <w:rsid w:val="004720B6"/>
    <w:rsid w:val="00475766"/>
    <w:rsid w:val="00476658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D59E8"/>
    <w:rsid w:val="004E465C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7FBA"/>
    <w:rsid w:val="005438DF"/>
    <w:rsid w:val="005468D8"/>
    <w:rsid w:val="005501AA"/>
    <w:rsid w:val="005509AF"/>
    <w:rsid w:val="00552B60"/>
    <w:rsid w:val="005558E3"/>
    <w:rsid w:val="00556F7E"/>
    <w:rsid w:val="005659C3"/>
    <w:rsid w:val="00570BD6"/>
    <w:rsid w:val="005718F7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F38CB"/>
    <w:rsid w:val="006002BE"/>
    <w:rsid w:val="00604C1E"/>
    <w:rsid w:val="0060648F"/>
    <w:rsid w:val="006074CA"/>
    <w:rsid w:val="00611FF1"/>
    <w:rsid w:val="0062308A"/>
    <w:rsid w:val="00630120"/>
    <w:rsid w:val="0063110B"/>
    <w:rsid w:val="006340C8"/>
    <w:rsid w:val="00637E3E"/>
    <w:rsid w:val="00641BF8"/>
    <w:rsid w:val="0065444D"/>
    <w:rsid w:val="00656F87"/>
    <w:rsid w:val="006637C1"/>
    <w:rsid w:val="00675361"/>
    <w:rsid w:val="00677152"/>
    <w:rsid w:val="006839E3"/>
    <w:rsid w:val="00683D0C"/>
    <w:rsid w:val="00683E3E"/>
    <w:rsid w:val="00686E21"/>
    <w:rsid w:val="00692CA5"/>
    <w:rsid w:val="006966FC"/>
    <w:rsid w:val="006B0D71"/>
    <w:rsid w:val="006B6C88"/>
    <w:rsid w:val="006B7766"/>
    <w:rsid w:val="006C12DA"/>
    <w:rsid w:val="006C33B6"/>
    <w:rsid w:val="006E65F0"/>
    <w:rsid w:val="006E7184"/>
    <w:rsid w:val="006F0D91"/>
    <w:rsid w:val="006F3EFD"/>
    <w:rsid w:val="00701DAF"/>
    <w:rsid w:val="007159BD"/>
    <w:rsid w:val="00717DC6"/>
    <w:rsid w:val="00724C2C"/>
    <w:rsid w:val="00734EA7"/>
    <w:rsid w:val="00740E06"/>
    <w:rsid w:val="007533CA"/>
    <w:rsid w:val="00767079"/>
    <w:rsid w:val="007776BA"/>
    <w:rsid w:val="00791E12"/>
    <w:rsid w:val="00792B18"/>
    <w:rsid w:val="00797E7C"/>
    <w:rsid w:val="007A3CFA"/>
    <w:rsid w:val="007B35D2"/>
    <w:rsid w:val="007C1D26"/>
    <w:rsid w:val="007C29DE"/>
    <w:rsid w:val="007C378D"/>
    <w:rsid w:val="007C7733"/>
    <w:rsid w:val="007D08DC"/>
    <w:rsid w:val="007E5379"/>
    <w:rsid w:val="00804D11"/>
    <w:rsid w:val="00806700"/>
    <w:rsid w:val="00815ADE"/>
    <w:rsid w:val="00822825"/>
    <w:rsid w:val="00831477"/>
    <w:rsid w:val="00844814"/>
    <w:rsid w:val="00850DC1"/>
    <w:rsid w:val="0085474D"/>
    <w:rsid w:val="00864C63"/>
    <w:rsid w:val="0087605E"/>
    <w:rsid w:val="0089374E"/>
    <w:rsid w:val="0089773D"/>
    <w:rsid w:val="008A3B6B"/>
    <w:rsid w:val="008A4D49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617A"/>
    <w:rsid w:val="008D648E"/>
    <w:rsid w:val="008E6233"/>
    <w:rsid w:val="008E63A9"/>
    <w:rsid w:val="00902C49"/>
    <w:rsid w:val="00910C68"/>
    <w:rsid w:val="00911313"/>
    <w:rsid w:val="00913FA8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008A"/>
    <w:rsid w:val="009569BC"/>
    <w:rsid w:val="009629E9"/>
    <w:rsid w:val="0096326C"/>
    <w:rsid w:val="00965248"/>
    <w:rsid w:val="00967C54"/>
    <w:rsid w:val="0098516B"/>
    <w:rsid w:val="00985B4C"/>
    <w:rsid w:val="009916F2"/>
    <w:rsid w:val="009918AF"/>
    <w:rsid w:val="00991998"/>
    <w:rsid w:val="00995417"/>
    <w:rsid w:val="009B5377"/>
    <w:rsid w:val="009C091C"/>
    <w:rsid w:val="009C0F0F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73AF"/>
    <w:rsid w:val="00A10862"/>
    <w:rsid w:val="00A12487"/>
    <w:rsid w:val="00A1643E"/>
    <w:rsid w:val="00A208A0"/>
    <w:rsid w:val="00A209EE"/>
    <w:rsid w:val="00A21B11"/>
    <w:rsid w:val="00A23A3D"/>
    <w:rsid w:val="00A33DCC"/>
    <w:rsid w:val="00A3411E"/>
    <w:rsid w:val="00A35824"/>
    <w:rsid w:val="00A37577"/>
    <w:rsid w:val="00A43AE6"/>
    <w:rsid w:val="00A54F4C"/>
    <w:rsid w:val="00A62400"/>
    <w:rsid w:val="00A634F9"/>
    <w:rsid w:val="00A664E2"/>
    <w:rsid w:val="00A6736C"/>
    <w:rsid w:val="00A7055D"/>
    <w:rsid w:val="00A82B42"/>
    <w:rsid w:val="00AA1BBC"/>
    <w:rsid w:val="00AA3D13"/>
    <w:rsid w:val="00AB6DA5"/>
    <w:rsid w:val="00AC74EA"/>
    <w:rsid w:val="00AC7A57"/>
    <w:rsid w:val="00AD3DEC"/>
    <w:rsid w:val="00AD63ED"/>
    <w:rsid w:val="00AE2EDA"/>
    <w:rsid w:val="00AE5C2D"/>
    <w:rsid w:val="00AF2380"/>
    <w:rsid w:val="00AF4DD4"/>
    <w:rsid w:val="00B020A5"/>
    <w:rsid w:val="00B02597"/>
    <w:rsid w:val="00B02629"/>
    <w:rsid w:val="00B072EF"/>
    <w:rsid w:val="00B11CC9"/>
    <w:rsid w:val="00B12CCB"/>
    <w:rsid w:val="00B15DE8"/>
    <w:rsid w:val="00B42E27"/>
    <w:rsid w:val="00B44AEB"/>
    <w:rsid w:val="00B4539C"/>
    <w:rsid w:val="00B45636"/>
    <w:rsid w:val="00B501BC"/>
    <w:rsid w:val="00B51D57"/>
    <w:rsid w:val="00B63E42"/>
    <w:rsid w:val="00B66A0A"/>
    <w:rsid w:val="00B7321B"/>
    <w:rsid w:val="00B73515"/>
    <w:rsid w:val="00B75AC3"/>
    <w:rsid w:val="00B77285"/>
    <w:rsid w:val="00B84A29"/>
    <w:rsid w:val="00B91D39"/>
    <w:rsid w:val="00B94F82"/>
    <w:rsid w:val="00BB289E"/>
    <w:rsid w:val="00BB6689"/>
    <w:rsid w:val="00BD6291"/>
    <w:rsid w:val="00BD6886"/>
    <w:rsid w:val="00BE00E3"/>
    <w:rsid w:val="00BE0D6D"/>
    <w:rsid w:val="00BF0522"/>
    <w:rsid w:val="00BF1162"/>
    <w:rsid w:val="00C01C53"/>
    <w:rsid w:val="00C0554D"/>
    <w:rsid w:val="00C11D5B"/>
    <w:rsid w:val="00C11E1C"/>
    <w:rsid w:val="00C2106C"/>
    <w:rsid w:val="00C33EC4"/>
    <w:rsid w:val="00C37307"/>
    <w:rsid w:val="00C44F40"/>
    <w:rsid w:val="00C4708A"/>
    <w:rsid w:val="00C62587"/>
    <w:rsid w:val="00C65923"/>
    <w:rsid w:val="00C65BF8"/>
    <w:rsid w:val="00C81773"/>
    <w:rsid w:val="00C84976"/>
    <w:rsid w:val="00C853FD"/>
    <w:rsid w:val="00C943E2"/>
    <w:rsid w:val="00CB377C"/>
    <w:rsid w:val="00CB7EA6"/>
    <w:rsid w:val="00CC583E"/>
    <w:rsid w:val="00CD32C4"/>
    <w:rsid w:val="00CD5CE6"/>
    <w:rsid w:val="00CE347C"/>
    <w:rsid w:val="00CF3C72"/>
    <w:rsid w:val="00D04A60"/>
    <w:rsid w:val="00D05154"/>
    <w:rsid w:val="00D14575"/>
    <w:rsid w:val="00D30A0E"/>
    <w:rsid w:val="00D30E87"/>
    <w:rsid w:val="00D325BF"/>
    <w:rsid w:val="00D47BE7"/>
    <w:rsid w:val="00D54A53"/>
    <w:rsid w:val="00D55E53"/>
    <w:rsid w:val="00D61DA7"/>
    <w:rsid w:val="00D67E62"/>
    <w:rsid w:val="00D7314A"/>
    <w:rsid w:val="00D77959"/>
    <w:rsid w:val="00D9506D"/>
    <w:rsid w:val="00DA08DA"/>
    <w:rsid w:val="00DB328C"/>
    <w:rsid w:val="00DC1F4E"/>
    <w:rsid w:val="00DD4846"/>
    <w:rsid w:val="00DE6392"/>
    <w:rsid w:val="00DE72CC"/>
    <w:rsid w:val="00DF25F3"/>
    <w:rsid w:val="00DF2FFF"/>
    <w:rsid w:val="00DF550D"/>
    <w:rsid w:val="00E13989"/>
    <w:rsid w:val="00E17FA6"/>
    <w:rsid w:val="00E36306"/>
    <w:rsid w:val="00E43DCF"/>
    <w:rsid w:val="00E45EB6"/>
    <w:rsid w:val="00E501DD"/>
    <w:rsid w:val="00E56D50"/>
    <w:rsid w:val="00E6012E"/>
    <w:rsid w:val="00E64D3C"/>
    <w:rsid w:val="00E9330E"/>
    <w:rsid w:val="00E950BD"/>
    <w:rsid w:val="00EA5773"/>
    <w:rsid w:val="00EB0164"/>
    <w:rsid w:val="00EB1248"/>
    <w:rsid w:val="00EB7ABB"/>
    <w:rsid w:val="00EF4AC2"/>
    <w:rsid w:val="00F03357"/>
    <w:rsid w:val="00F06C5B"/>
    <w:rsid w:val="00F12872"/>
    <w:rsid w:val="00F148D4"/>
    <w:rsid w:val="00F31B7F"/>
    <w:rsid w:val="00F32E1F"/>
    <w:rsid w:val="00F51A59"/>
    <w:rsid w:val="00F724C4"/>
    <w:rsid w:val="00F73465"/>
    <w:rsid w:val="00F77BC6"/>
    <w:rsid w:val="00F82749"/>
    <w:rsid w:val="00F83C7D"/>
    <w:rsid w:val="00F91F76"/>
    <w:rsid w:val="00FB4157"/>
    <w:rsid w:val="00FC1804"/>
    <w:rsid w:val="00FC28EE"/>
    <w:rsid w:val="00FD7601"/>
    <w:rsid w:val="00FE27E6"/>
    <w:rsid w:val="00FF12A0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0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ier\Desktop\A_Dok_neu\Breno%20Dorfhaus\Breno%204.5.Zi-Dorfhau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4DE6F-6604-4CA1-BCB4-9B072244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Breno 4.5.Zi-Dorfhaus</Template>
  <TotalTime>0</TotalTime>
  <Pages>11</Pages>
  <Words>732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geier</dc:creator>
  <cp:lastModifiedBy>geier</cp:lastModifiedBy>
  <cp:revision>9</cp:revision>
  <cp:lastPrinted>2018-07-24T15:15:00Z</cp:lastPrinted>
  <dcterms:created xsi:type="dcterms:W3CDTF">2018-07-24T15:14:00Z</dcterms:created>
  <dcterms:modified xsi:type="dcterms:W3CDTF">2019-06-10T11:16:00Z</dcterms:modified>
</cp:coreProperties>
</file>